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87B47" w14:textId="3FC5D0BA" w:rsidR="00CF680D" w:rsidRPr="00CF680D" w:rsidRDefault="143F02A9" w:rsidP="133828E9">
      <w:pPr>
        <w:pStyle w:val="Rubrik2"/>
        <w:spacing w:line="257" w:lineRule="auto"/>
      </w:pPr>
      <w:r w:rsidRPr="133828E9">
        <w:rPr>
          <w:rFonts w:eastAsia="Arial"/>
          <w:sz w:val="32"/>
          <w:szCs w:val="32"/>
        </w:rPr>
        <w:t>Blankett - Begäran om spärr i Röntgens bild- och informationssystem (RIS/PACS) samt patientinformation</w:t>
      </w:r>
    </w:p>
    <w:p w14:paraId="1FCB9B6C" w14:textId="20D935B8" w:rsidR="00CF680D" w:rsidRPr="00CF680D" w:rsidRDefault="143F02A9" w:rsidP="6546F8B8">
      <w:pPr>
        <w:pStyle w:val="Rubrik2"/>
        <w:spacing w:line="257" w:lineRule="auto"/>
        <w:rPr>
          <w:rFonts w:eastAsia="Arial"/>
        </w:rPr>
      </w:pPr>
      <w:r w:rsidRPr="6546F8B8">
        <w:rPr>
          <w:rFonts w:eastAsia="Arial"/>
        </w:rPr>
        <w:t>Personuppgifter</w:t>
      </w:r>
    </w:p>
    <w:p w14:paraId="70365DBF" w14:textId="1B84655F" w:rsidR="00CF680D" w:rsidRPr="00CF680D" w:rsidRDefault="143F02A9" w:rsidP="2DA0027F">
      <w:pPr>
        <w:spacing w:line="257" w:lineRule="auto"/>
        <w:rPr>
          <w:rStyle w:val="Platshllartext"/>
        </w:rPr>
      </w:pPr>
      <w:r w:rsidRPr="2DA0027F">
        <w:rPr>
          <w:rFonts w:eastAsia="Arial" w:cs="Arial"/>
        </w:rPr>
        <w:t>Personnummer</w:t>
      </w:r>
      <w:r w:rsidR="00365D49" w:rsidRPr="2DA0027F">
        <w:rPr>
          <w:rFonts w:eastAsia="Arial" w:cs="Arial"/>
        </w:rPr>
        <w:t>:</w:t>
      </w:r>
      <w:r w:rsidR="00E935F5">
        <w:rPr>
          <w:rFonts w:eastAsia="Arial" w:cs="Arial"/>
        </w:rPr>
        <w:fldChar w:fldCharType="begin">
          <w:ffData>
            <w:name w:val="Text1"/>
            <w:enabled/>
            <w:calcOnExit w:val="0"/>
            <w:textInput/>
          </w:ffData>
        </w:fldChar>
      </w:r>
      <w:bookmarkStart w:id="0" w:name="Text1"/>
      <w:r w:rsidR="00E935F5">
        <w:rPr>
          <w:rFonts w:eastAsia="Arial" w:cs="Arial"/>
        </w:rPr>
        <w:instrText xml:space="preserve"> FORMTEXT </w:instrText>
      </w:r>
      <w:r w:rsidR="00E935F5">
        <w:rPr>
          <w:rFonts w:eastAsia="Arial" w:cs="Arial"/>
        </w:rPr>
      </w:r>
      <w:r w:rsidR="00E935F5">
        <w:rPr>
          <w:rFonts w:eastAsia="Arial" w:cs="Arial"/>
        </w:rPr>
        <w:fldChar w:fldCharType="separate"/>
      </w:r>
      <w:r w:rsidR="0056306E">
        <w:rPr>
          <w:rFonts w:eastAsia="Arial" w:cs="Arial"/>
        </w:rPr>
        <w:t> </w:t>
      </w:r>
      <w:r w:rsidR="0056306E">
        <w:rPr>
          <w:rFonts w:eastAsia="Arial" w:cs="Arial"/>
        </w:rPr>
        <w:t> </w:t>
      </w:r>
      <w:r w:rsidR="0056306E">
        <w:rPr>
          <w:rFonts w:eastAsia="Arial" w:cs="Arial"/>
        </w:rPr>
        <w:t> </w:t>
      </w:r>
      <w:r w:rsidR="0056306E">
        <w:rPr>
          <w:rFonts w:eastAsia="Arial" w:cs="Arial"/>
        </w:rPr>
        <w:t> </w:t>
      </w:r>
      <w:r w:rsidR="0056306E">
        <w:rPr>
          <w:rFonts w:eastAsia="Arial" w:cs="Arial"/>
        </w:rPr>
        <w:t> </w:t>
      </w:r>
      <w:r w:rsidR="00E935F5">
        <w:rPr>
          <w:rFonts w:eastAsia="Arial" w:cs="Arial"/>
        </w:rPr>
        <w:fldChar w:fldCharType="end"/>
      </w:r>
      <w:bookmarkEnd w:id="0"/>
    </w:p>
    <w:p w14:paraId="2EAE2B24" w14:textId="5BE538B8" w:rsidR="00CF680D" w:rsidRPr="00CF680D" w:rsidRDefault="143F02A9" w:rsidP="2DA0027F">
      <w:pPr>
        <w:spacing w:line="257" w:lineRule="auto"/>
        <w:rPr>
          <w:rStyle w:val="Platshllartext"/>
        </w:rPr>
      </w:pPr>
      <w:r w:rsidRPr="2DA0027F">
        <w:rPr>
          <w:rFonts w:eastAsia="Arial" w:cs="Arial"/>
        </w:rPr>
        <w:t xml:space="preserve">Namn:  </w:t>
      </w:r>
      <w:r w:rsidR="00E935F5">
        <w:rPr>
          <w:rFonts w:eastAsia="Arial" w:cs="Arial"/>
        </w:rPr>
        <w:fldChar w:fldCharType="begin">
          <w:ffData>
            <w:name w:val="Text2"/>
            <w:enabled/>
            <w:calcOnExit w:val="0"/>
            <w:textInput/>
          </w:ffData>
        </w:fldChar>
      </w:r>
      <w:bookmarkStart w:id="1" w:name="Text2"/>
      <w:r w:rsidR="00E935F5">
        <w:rPr>
          <w:rFonts w:eastAsia="Arial" w:cs="Arial"/>
        </w:rPr>
        <w:instrText xml:space="preserve"> FORMTEXT </w:instrText>
      </w:r>
      <w:r w:rsidR="00E935F5">
        <w:rPr>
          <w:rFonts w:eastAsia="Arial" w:cs="Arial"/>
        </w:rPr>
      </w:r>
      <w:r w:rsidR="00E935F5">
        <w:rPr>
          <w:rFonts w:eastAsia="Arial" w:cs="Arial"/>
        </w:rPr>
        <w:fldChar w:fldCharType="separate"/>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rPr>
        <w:fldChar w:fldCharType="end"/>
      </w:r>
      <w:bookmarkEnd w:id="1"/>
    </w:p>
    <w:p w14:paraId="57AF87C2" w14:textId="08572D00" w:rsidR="00CF680D" w:rsidRPr="00CF680D" w:rsidRDefault="143F02A9" w:rsidP="2DA0027F">
      <w:pPr>
        <w:spacing w:line="257" w:lineRule="auto"/>
        <w:rPr>
          <w:rStyle w:val="Platshllartext"/>
        </w:rPr>
      </w:pPr>
      <w:r w:rsidRPr="2DA0027F">
        <w:rPr>
          <w:rFonts w:eastAsia="Arial" w:cs="Arial"/>
        </w:rPr>
        <w:t xml:space="preserve">Adress:  </w:t>
      </w:r>
      <w:r w:rsidR="001025BA">
        <w:rPr>
          <w:rFonts w:eastAsia="Arial" w:cs="Arial"/>
        </w:rPr>
        <w:fldChar w:fldCharType="begin">
          <w:ffData>
            <w:name w:val="Text3"/>
            <w:enabled/>
            <w:calcOnExit w:val="0"/>
            <w:textInput/>
          </w:ffData>
        </w:fldChar>
      </w:r>
      <w:bookmarkStart w:id="2" w:name="Text3"/>
      <w:r w:rsidR="001025BA">
        <w:rPr>
          <w:rFonts w:eastAsia="Arial" w:cs="Arial"/>
        </w:rPr>
        <w:instrText xml:space="preserve"> FORMTEXT </w:instrText>
      </w:r>
      <w:r w:rsidR="001025BA">
        <w:rPr>
          <w:rFonts w:eastAsia="Arial" w:cs="Arial"/>
        </w:rPr>
      </w:r>
      <w:r w:rsidR="001025BA">
        <w:rPr>
          <w:rFonts w:eastAsia="Arial" w:cs="Arial"/>
        </w:rPr>
        <w:fldChar w:fldCharType="separate"/>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rPr>
        <w:fldChar w:fldCharType="end"/>
      </w:r>
      <w:bookmarkEnd w:id="2"/>
    </w:p>
    <w:p w14:paraId="05BCDC77" w14:textId="6EFBE724" w:rsidR="00CF680D" w:rsidRPr="00CF680D" w:rsidRDefault="143F02A9" w:rsidP="2DA0027F">
      <w:pPr>
        <w:spacing w:line="257" w:lineRule="auto"/>
        <w:rPr>
          <w:rStyle w:val="Platshllartext"/>
        </w:rPr>
      </w:pPr>
      <w:proofErr w:type="gramStart"/>
      <w:r w:rsidRPr="2DA0027F">
        <w:rPr>
          <w:rFonts w:eastAsia="Arial" w:cs="Arial"/>
        </w:rPr>
        <w:t>Postadress :</w:t>
      </w:r>
      <w:proofErr w:type="gramEnd"/>
      <w:r w:rsidRPr="2DA0027F">
        <w:rPr>
          <w:rFonts w:eastAsia="Arial" w:cs="Arial"/>
        </w:rPr>
        <w:t xml:space="preserve"> </w:t>
      </w:r>
      <w:r w:rsidR="001025BA">
        <w:rPr>
          <w:rFonts w:eastAsia="Arial" w:cs="Arial"/>
        </w:rPr>
        <w:fldChar w:fldCharType="begin">
          <w:ffData>
            <w:name w:val="Text4"/>
            <w:enabled/>
            <w:calcOnExit w:val="0"/>
            <w:textInput/>
          </w:ffData>
        </w:fldChar>
      </w:r>
      <w:bookmarkStart w:id="3" w:name="Text4"/>
      <w:r w:rsidR="001025BA">
        <w:rPr>
          <w:rFonts w:eastAsia="Arial" w:cs="Arial"/>
        </w:rPr>
        <w:instrText xml:space="preserve"> FORMTEXT </w:instrText>
      </w:r>
      <w:r w:rsidR="001025BA">
        <w:rPr>
          <w:rFonts w:eastAsia="Arial" w:cs="Arial"/>
        </w:rPr>
      </w:r>
      <w:r w:rsidR="001025BA">
        <w:rPr>
          <w:rFonts w:eastAsia="Arial" w:cs="Arial"/>
        </w:rPr>
        <w:fldChar w:fldCharType="separate"/>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rPr>
        <w:fldChar w:fldCharType="end"/>
      </w:r>
      <w:bookmarkEnd w:id="3"/>
    </w:p>
    <w:p w14:paraId="41FED515" w14:textId="37EF0990" w:rsidR="00CF680D" w:rsidRPr="00CF680D" w:rsidRDefault="143F02A9" w:rsidP="133828E9">
      <w:pPr>
        <w:spacing w:line="257" w:lineRule="auto"/>
      </w:pPr>
      <w:r w:rsidRPr="2DA0027F">
        <w:rPr>
          <w:rFonts w:eastAsia="Arial" w:cs="Arial"/>
        </w:rPr>
        <w:t xml:space="preserve">Telefonnummer:  </w:t>
      </w:r>
      <w:r w:rsidR="001025BA">
        <w:rPr>
          <w:rFonts w:eastAsia="Arial" w:cs="Arial"/>
        </w:rPr>
        <w:fldChar w:fldCharType="begin">
          <w:ffData>
            <w:name w:val="Text5"/>
            <w:enabled/>
            <w:calcOnExit w:val="0"/>
            <w:textInput/>
          </w:ffData>
        </w:fldChar>
      </w:r>
      <w:bookmarkStart w:id="4" w:name="Text5"/>
      <w:r w:rsidR="001025BA">
        <w:rPr>
          <w:rFonts w:eastAsia="Arial" w:cs="Arial"/>
        </w:rPr>
        <w:instrText xml:space="preserve"> FORMTEXT </w:instrText>
      </w:r>
      <w:r w:rsidR="001025BA">
        <w:rPr>
          <w:rFonts w:eastAsia="Arial" w:cs="Arial"/>
        </w:rPr>
      </w:r>
      <w:r w:rsidR="001025BA">
        <w:rPr>
          <w:rFonts w:eastAsia="Arial" w:cs="Arial"/>
        </w:rPr>
        <w:fldChar w:fldCharType="separate"/>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noProof/>
        </w:rPr>
        <w:t> </w:t>
      </w:r>
      <w:r w:rsidR="001025BA">
        <w:rPr>
          <w:rFonts w:eastAsia="Arial" w:cs="Arial"/>
        </w:rPr>
        <w:fldChar w:fldCharType="end"/>
      </w:r>
      <w:bookmarkEnd w:id="4"/>
      <w:r>
        <w:br/>
      </w:r>
    </w:p>
    <w:p w14:paraId="4F343331" w14:textId="35F53CE3" w:rsidR="00CF680D" w:rsidRPr="00CF680D" w:rsidRDefault="143F02A9" w:rsidP="133828E9">
      <w:pPr>
        <w:pStyle w:val="Rubrik1"/>
        <w:spacing w:line="257" w:lineRule="auto"/>
        <w:jc w:val="center"/>
      </w:pPr>
      <w:r w:rsidRPr="133828E9">
        <w:rPr>
          <w:rFonts w:eastAsia="Arial"/>
          <w:szCs w:val="32"/>
        </w:rPr>
        <w:t>Patientinformation</w:t>
      </w:r>
    </w:p>
    <w:p w14:paraId="66A566AD" w14:textId="3460AEA8" w:rsidR="00CF680D" w:rsidRPr="00CF680D" w:rsidRDefault="143F02A9" w:rsidP="133828E9">
      <w:pPr>
        <w:pStyle w:val="Rubrik2"/>
        <w:spacing w:line="257" w:lineRule="auto"/>
        <w:jc w:val="center"/>
        <w:rPr>
          <w:rFonts w:eastAsia="Arial"/>
          <w:szCs w:val="24"/>
        </w:rPr>
      </w:pPr>
      <w:r w:rsidRPr="133828E9">
        <w:rPr>
          <w:rFonts w:eastAsia="Arial"/>
          <w:szCs w:val="24"/>
        </w:rPr>
        <w:t>Spärr av journaluppgifter och hävning av spärr inom Röntgen</w:t>
      </w:r>
      <w:r w:rsidR="001C46C2">
        <w:br/>
      </w:r>
      <w:r w:rsidRPr="133828E9">
        <w:rPr>
          <w:rFonts w:eastAsia="Arial"/>
          <w:szCs w:val="24"/>
        </w:rPr>
        <w:t xml:space="preserve"> </w:t>
      </w:r>
      <w:r w:rsidR="001C46C2">
        <w:br/>
      </w:r>
    </w:p>
    <w:p w14:paraId="2B753C0A" w14:textId="72103DBC" w:rsidR="00CF680D" w:rsidRPr="00CF680D" w:rsidRDefault="143F02A9" w:rsidP="133828E9">
      <w:pPr>
        <w:spacing w:line="257" w:lineRule="auto"/>
      </w:pPr>
      <w:r w:rsidRPr="133828E9">
        <w:rPr>
          <w:rFonts w:eastAsia="Arial" w:cs="Arial"/>
          <w:sz w:val="20"/>
          <w:szCs w:val="20"/>
        </w:rPr>
        <w:t xml:space="preserve">Patientinformationen är viktig att känna till för dig som vill spärra journaluppgifter eller häva spärr i Röntgens bild- och informationssystem (RIS/PACS). </w:t>
      </w:r>
    </w:p>
    <w:p w14:paraId="3D283BA3" w14:textId="282AF138" w:rsidR="00CF680D" w:rsidRPr="00CF680D" w:rsidRDefault="143F02A9" w:rsidP="133828E9">
      <w:pPr>
        <w:pStyle w:val="Rubrik3"/>
        <w:spacing w:line="257" w:lineRule="auto"/>
        <w:rPr>
          <w:rFonts w:eastAsia="Arial"/>
          <w:sz w:val="20"/>
          <w:szCs w:val="20"/>
        </w:rPr>
      </w:pPr>
      <w:r w:rsidRPr="133828E9">
        <w:rPr>
          <w:rFonts w:eastAsia="Arial"/>
          <w:sz w:val="20"/>
          <w:szCs w:val="20"/>
        </w:rPr>
        <w:t xml:space="preserve">Åtkomst blankett – gäller både begäran om spärr och hävning av spärr </w:t>
      </w:r>
      <w:r w:rsidR="001C46C2">
        <w:br/>
      </w:r>
      <w:r w:rsidR="001C46C2">
        <w:br/>
      </w:r>
    </w:p>
    <w:p w14:paraId="22D31DD0" w14:textId="56F1D13C" w:rsidR="00CF680D" w:rsidRPr="00CF680D" w:rsidRDefault="143F02A9" w:rsidP="133828E9">
      <w:pPr>
        <w:pStyle w:val="Liststycke"/>
        <w:numPr>
          <w:ilvl w:val="0"/>
          <w:numId w:val="2"/>
        </w:numPr>
        <w:spacing w:after="0" w:line="257" w:lineRule="auto"/>
        <w:rPr>
          <w:rFonts w:eastAsia="Arial" w:cs="Arial"/>
          <w:sz w:val="20"/>
          <w:szCs w:val="20"/>
        </w:rPr>
      </w:pPr>
      <w:r w:rsidRPr="133828E9">
        <w:rPr>
          <w:rFonts w:eastAsia="Arial" w:cs="Arial"/>
          <w:sz w:val="20"/>
          <w:szCs w:val="20"/>
        </w:rPr>
        <w:t xml:space="preserve">Kontakta någon av våra röntgenavdelningar som kan skicka hem blankett till din folkbokföringsadress. För kontaktuppgifter, gå in på vår hemsida </w:t>
      </w:r>
      <w:hyperlink r:id="rId10">
        <w:r w:rsidRPr="133828E9">
          <w:rPr>
            <w:rStyle w:val="Hyperlnk"/>
            <w:rFonts w:eastAsia="Arial" w:cs="Arial"/>
            <w:sz w:val="20"/>
            <w:szCs w:val="20"/>
          </w:rPr>
          <w:t>www.evidia.se</w:t>
        </w:r>
      </w:hyperlink>
      <w:r w:rsidRPr="133828E9">
        <w:rPr>
          <w:rFonts w:eastAsia="Arial" w:cs="Arial"/>
          <w:sz w:val="20"/>
          <w:szCs w:val="20"/>
        </w:rPr>
        <w:t xml:space="preserve"> alternativt skicka förfrågan via säker kommunikation och identifiering via mobilt bank-id. </w:t>
      </w:r>
    </w:p>
    <w:p w14:paraId="3C14A20A" w14:textId="5F694585" w:rsidR="00CF680D" w:rsidRPr="00CF680D" w:rsidRDefault="143F02A9" w:rsidP="133828E9">
      <w:pPr>
        <w:pStyle w:val="Liststycke"/>
        <w:numPr>
          <w:ilvl w:val="0"/>
          <w:numId w:val="2"/>
        </w:numPr>
        <w:spacing w:after="0" w:line="257" w:lineRule="auto"/>
        <w:rPr>
          <w:rFonts w:eastAsia="Arial" w:cs="Arial"/>
          <w:sz w:val="20"/>
          <w:szCs w:val="20"/>
        </w:rPr>
      </w:pPr>
      <w:r w:rsidRPr="133828E9">
        <w:rPr>
          <w:rFonts w:eastAsia="Arial" w:cs="Arial"/>
          <w:sz w:val="20"/>
          <w:szCs w:val="20"/>
        </w:rPr>
        <w:t xml:space="preserve">Tag med ifylld blankett samt fotolegitimation och lämna till personalen på någon av våra röntgenavdelningar alternativt skicka ifylld blankett via säker kommunikation och identifiering via mobilt bank-id. </w:t>
      </w:r>
    </w:p>
    <w:p w14:paraId="025B4B47" w14:textId="11090E58" w:rsidR="00CF680D" w:rsidRPr="00CF680D" w:rsidRDefault="143F02A9" w:rsidP="133828E9">
      <w:pPr>
        <w:pStyle w:val="Liststycke"/>
        <w:numPr>
          <w:ilvl w:val="0"/>
          <w:numId w:val="2"/>
        </w:numPr>
        <w:spacing w:after="0" w:line="257" w:lineRule="auto"/>
        <w:rPr>
          <w:rFonts w:eastAsia="Arial" w:cs="Arial"/>
          <w:sz w:val="20"/>
          <w:szCs w:val="20"/>
        </w:rPr>
      </w:pPr>
      <w:r w:rsidRPr="133828E9">
        <w:rPr>
          <w:rFonts w:eastAsia="Arial" w:cs="Arial"/>
          <w:sz w:val="20"/>
          <w:szCs w:val="20"/>
        </w:rPr>
        <w:t>Komplett ifylld och påskriven blankett krävs för att spärr eller hävning av spärr ska genomföras.</w:t>
      </w:r>
    </w:p>
    <w:p w14:paraId="21858E75" w14:textId="3C902A33" w:rsidR="00CF680D" w:rsidRPr="00CF680D" w:rsidRDefault="143F02A9" w:rsidP="133828E9">
      <w:pPr>
        <w:pStyle w:val="Rubrik3"/>
        <w:spacing w:line="257" w:lineRule="auto"/>
        <w:rPr>
          <w:rFonts w:eastAsia="Arial"/>
          <w:sz w:val="20"/>
          <w:szCs w:val="20"/>
        </w:rPr>
      </w:pPr>
      <w:r w:rsidRPr="133828E9">
        <w:rPr>
          <w:rFonts w:eastAsia="Arial"/>
          <w:sz w:val="20"/>
          <w:szCs w:val="20"/>
        </w:rPr>
        <w:t>Vad innebär det att spärra journaluppgifter i Röntgens bild- och informationssystem?</w:t>
      </w:r>
      <w:r w:rsidR="001C46C2">
        <w:br/>
      </w:r>
      <w:r w:rsidRPr="133828E9">
        <w:rPr>
          <w:rFonts w:eastAsia="Arial"/>
          <w:sz w:val="20"/>
          <w:szCs w:val="20"/>
        </w:rPr>
        <w:t xml:space="preserve"> </w:t>
      </w:r>
    </w:p>
    <w:p w14:paraId="643E0550" w14:textId="02BEAD95" w:rsidR="00CF680D" w:rsidRPr="00CF680D" w:rsidRDefault="143F02A9" w:rsidP="133828E9">
      <w:pPr>
        <w:pStyle w:val="Liststycke"/>
        <w:numPr>
          <w:ilvl w:val="0"/>
          <w:numId w:val="1"/>
        </w:numPr>
        <w:spacing w:after="0" w:line="257" w:lineRule="auto"/>
        <w:rPr>
          <w:rFonts w:eastAsia="Arial" w:cs="Arial"/>
          <w:sz w:val="20"/>
          <w:szCs w:val="20"/>
        </w:rPr>
      </w:pPr>
      <w:r w:rsidRPr="133828E9">
        <w:rPr>
          <w:rFonts w:eastAsia="Arial" w:cs="Arial"/>
          <w:sz w:val="20"/>
          <w:szCs w:val="20"/>
        </w:rPr>
        <w:t>Röntgenverksamheten kommer vid sökning på ditt personnummer få upp en notifiering att ”spärr finns på denna patient”.</w:t>
      </w:r>
    </w:p>
    <w:p w14:paraId="37C8D330" w14:textId="53438A97" w:rsidR="00CF680D" w:rsidRPr="00CF680D" w:rsidRDefault="143F02A9" w:rsidP="133828E9">
      <w:pPr>
        <w:pStyle w:val="Liststycke"/>
        <w:numPr>
          <w:ilvl w:val="0"/>
          <w:numId w:val="1"/>
        </w:numPr>
        <w:spacing w:after="0" w:line="257" w:lineRule="auto"/>
        <w:rPr>
          <w:rFonts w:eastAsia="Arial" w:cs="Arial"/>
          <w:sz w:val="20"/>
          <w:szCs w:val="20"/>
        </w:rPr>
      </w:pPr>
      <w:r w:rsidRPr="133828E9">
        <w:rPr>
          <w:rFonts w:eastAsia="Arial" w:cs="Arial"/>
          <w:sz w:val="20"/>
          <w:szCs w:val="20"/>
        </w:rPr>
        <w:t>Spärr kommer att slå igenom på alla dina utförda journaluppgifter. Åtkomst bryts både för Röntgen och för andra vårdgivare som önskar ta del av dina handlingar utförda inom Röntgen.</w:t>
      </w:r>
    </w:p>
    <w:p w14:paraId="2E9813EF" w14:textId="3F2B09FC" w:rsidR="00CF680D" w:rsidRPr="00CF680D" w:rsidRDefault="143F02A9" w:rsidP="133828E9">
      <w:pPr>
        <w:pStyle w:val="Liststycke"/>
        <w:numPr>
          <w:ilvl w:val="0"/>
          <w:numId w:val="1"/>
        </w:numPr>
        <w:spacing w:after="0" w:line="257" w:lineRule="auto"/>
        <w:rPr>
          <w:rFonts w:eastAsia="Arial" w:cs="Arial"/>
          <w:sz w:val="20"/>
          <w:szCs w:val="20"/>
        </w:rPr>
      </w:pPr>
      <w:r w:rsidRPr="133828E9">
        <w:rPr>
          <w:rFonts w:eastAsia="Arial" w:cs="Arial"/>
          <w:sz w:val="20"/>
          <w:szCs w:val="20"/>
        </w:rPr>
        <w:t>För åtkomst till bilder och svar igen måste du fylla i blankett för ”hävning av spärr” (se nedan)</w:t>
      </w:r>
    </w:p>
    <w:p w14:paraId="665811E8" w14:textId="4C7BB87B" w:rsidR="00CF680D" w:rsidRPr="00CF680D" w:rsidRDefault="143F02A9" w:rsidP="133828E9">
      <w:pPr>
        <w:pStyle w:val="Liststycke"/>
        <w:numPr>
          <w:ilvl w:val="0"/>
          <w:numId w:val="1"/>
        </w:numPr>
        <w:spacing w:after="0" w:line="257" w:lineRule="auto"/>
        <w:rPr>
          <w:rFonts w:eastAsia="Arial" w:cs="Arial"/>
          <w:sz w:val="20"/>
          <w:szCs w:val="20"/>
        </w:rPr>
      </w:pPr>
      <w:r w:rsidRPr="133828E9">
        <w:rPr>
          <w:rFonts w:eastAsia="Arial" w:cs="Arial"/>
          <w:sz w:val="20"/>
          <w:szCs w:val="20"/>
        </w:rPr>
        <w:t>Spärr kan inte ske under pågående undersökningsperiod, dvs vi kan inte spärra undersökningen förrän undersökning är utförd, signerad och svar skickat till din remitterande läkare.</w:t>
      </w:r>
    </w:p>
    <w:p w14:paraId="5EAD6588" w14:textId="4A399BB5" w:rsidR="00CF680D" w:rsidRPr="00CF680D" w:rsidRDefault="143F02A9" w:rsidP="133828E9">
      <w:pPr>
        <w:pStyle w:val="Liststycke"/>
        <w:numPr>
          <w:ilvl w:val="0"/>
          <w:numId w:val="1"/>
        </w:numPr>
        <w:spacing w:after="0" w:line="257" w:lineRule="auto"/>
        <w:rPr>
          <w:rFonts w:eastAsia="Arial" w:cs="Arial"/>
          <w:sz w:val="20"/>
          <w:szCs w:val="20"/>
        </w:rPr>
      </w:pPr>
      <w:r w:rsidRPr="133828E9">
        <w:rPr>
          <w:rFonts w:eastAsia="Arial" w:cs="Arial"/>
          <w:sz w:val="20"/>
          <w:szCs w:val="20"/>
        </w:rPr>
        <w:lastRenderedPageBreak/>
        <w:t>Nya remisser som inkommer elektroniskt eller som pappersremiss efter att spärr är utförd kommer inte att bli synliga i vårt system varför vi inte kan kalla dig för ny undersökning. Om detta blir aktuellt behöver du fylla i en blankett för ”hävning av spärr”.</w:t>
      </w:r>
    </w:p>
    <w:p w14:paraId="4184EF05" w14:textId="500147DD" w:rsidR="00CF680D" w:rsidRDefault="143F02A9" w:rsidP="133828E9">
      <w:pPr>
        <w:pStyle w:val="Liststycke"/>
        <w:numPr>
          <w:ilvl w:val="0"/>
          <w:numId w:val="1"/>
        </w:numPr>
        <w:spacing w:after="0" w:line="257" w:lineRule="auto"/>
        <w:rPr>
          <w:rFonts w:eastAsia="Arial" w:cs="Arial"/>
          <w:sz w:val="20"/>
          <w:szCs w:val="20"/>
        </w:rPr>
      </w:pPr>
      <w:r w:rsidRPr="133828E9">
        <w:rPr>
          <w:rFonts w:eastAsia="Arial" w:cs="Arial"/>
          <w:sz w:val="20"/>
          <w:szCs w:val="20"/>
        </w:rPr>
        <w:t>Om d§u har spärrat information så är det upp till dig som patient att berätta viktiga medicinska fakta för att du ska få bästa behandling vid en enhet som inte kommer åt spärrad information. (</w:t>
      </w:r>
      <w:hyperlink r:id="rId11">
        <w:r w:rsidRPr="133828E9">
          <w:rPr>
            <w:rStyle w:val="Hyperlnk"/>
            <w:rFonts w:eastAsia="Arial" w:cs="Arial"/>
            <w:sz w:val="20"/>
            <w:szCs w:val="20"/>
          </w:rPr>
          <w:t>www.1177.se</w:t>
        </w:r>
      </w:hyperlink>
      <w:r w:rsidRPr="133828E9">
        <w:rPr>
          <w:rFonts w:eastAsia="Arial" w:cs="Arial"/>
          <w:sz w:val="20"/>
          <w:szCs w:val="20"/>
        </w:rPr>
        <w:t>)</w:t>
      </w:r>
    </w:p>
    <w:p w14:paraId="4D6853D9" w14:textId="77777777" w:rsidR="00365D49" w:rsidRPr="00CF680D" w:rsidRDefault="00365D49" w:rsidP="00365D49">
      <w:pPr>
        <w:pStyle w:val="Liststycke"/>
        <w:spacing w:after="0" w:line="257" w:lineRule="auto"/>
        <w:rPr>
          <w:rFonts w:eastAsia="Arial" w:cs="Arial"/>
          <w:sz w:val="20"/>
          <w:szCs w:val="20"/>
        </w:rPr>
      </w:pPr>
    </w:p>
    <w:p w14:paraId="6E44F1E3" w14:textId="366584DA" w:rsidR="00CF680D" w:rsidRPr="00CF680D" w:rsidRDefault="143F02A9" w:rsidP="133828E9">
      <w:pPr>
        <w:spacing w:line="257" w:lineRule="auto"/>
      </w:pPr>
      <w:r w:rsidRPr="133828E9">
        <w:rPr>
          <w:rFonts w:eastAsia="Arial" w:cs="Arial"/>
          <w:sz w:val="20"/>
          <w:szCs w:val="20"/>
        </w:rPr>
        <w:t>Nödöppning - om vårdpersonal behöver läsa uppgifter som är spärrade men inte kan få personens samtycke till det, t.ex på grund av att man är medvetslös, kan vårdpersonalen ändå under vissa förutsättningar ta del av journaluppgifterna. Det kallas för nödöppning och kan göras både om man har spärrat uppgifter mellan vårdenheter hos samma vårdgivare eller mellan olika vårdgivare med sammanhållen journalföring. (</w:t>
      </w:r>
      <w:hyperlink>
        <w:r w:rsidRPr="133828E9">
          <w:rPr>
            <w:rStyle w:val="Hyperlnk"/>
            <w:rFonts w:eastAsia="Arial" w:cs="Arial"/>
            <w:sz w:val="20"/>
            <w:szCs w:val="20"/>
          </w:rPr>
          <w:t>www.1177.se</w:t>
        </w:r>
      </w:hyperlink>
      <w:r w:rsidRPr="133828E9">
        <w:rPr>
          <w:rFonts w:eastAsia="Arial" w:cs="Arial"/>
          <w:sz w:val="20"/>
          <w:szCs w:val="20"/>
        </w:rPr>
        <w:t>)</w:t>
      </w:r>
      <w:r w:rsidR="00365D49">
        <w:rPr>
          <w:rFonts w:eastAsia="Arial" w:cs="Arial"/>
          <w:sz w:val="20"/>
          <w:szCs w:val="20"/>
        </w:rPr>
        <w:br/>
      </w:r>
    </w:p>
    <w:p w14:paraId="6D915E08" w14:textId="2684F7ED" w:rsidR="00CF680D" w:rsidRPr="00CF680D" w:rsidRDefault="143F02A9" w:rsidP="133828E9">
      <w:pPr>
        <w:spacing w:line="257" w:lineRule="auto"/>
      </w:pPr>
      <w:r w:rsidRPr="133828E9">
        <w:rPr>
          <w:rFonts w:eastAsia="Arial" w:cs="Arial"/>
          <w:sz w:val="20"/>
          <w:szCs w:val="20"/>
        </w:rPr>
        <w:t xml:space="preserve">Ovanstående sker i enighet med patientdatalagen. För mer information gå gärna in på  </w:t>
      </w:r>
      <w:hyperlink r:id="rId12">
        <w:r w:rsidRPr="133828E9">
          <w:rPr>
            <w:rStyle w:val="Hyperlnk"/>
            <w:rFonts w:eastAsia="Arial" w:cs="Arial"/>
            <w:sz w:val="20"/>
            <w:szCs w:val="20"/>
          </w:rPr>
          <w:t>www.1177.se</w:t>
        </w:r>
      </w:hyperlink>
    </w:p>
    <w:p w14:paraId="5BD0A1F9" w14:textId="54086241" w:rsidR="00CF680D" w:rsidRPr="00CF680D" w:rsidRDefault="143F02A9" w:rsidP="133828E9">
      <w:pPr>
        <w:pBdr>
          <w:bottom w:val="single" w:sz="8" w:space="1" w:color="000000"/>
        </w:pBdr>
        <w:spacing w:line="257" w:lineRule="auto"/>
      </w:pPr>
      <w:r w:rsidRPr="133828E9">
        <w:rPr>
          <w:rFonts w:eastAsia="Arial" w:cs="Arial"/>
          <w:sz w:val="20"/>
          <w:szCs w:val="20"/>
        </w:rPr>
        <w:t xml:space="preserve"> </w:t>
      </w:r>
    </w:p>
    <w:p w14:paraId="3F8D198B" w14:textId="6F8CE155" w:rsidR="00CF680D" w:rsidRPr="00CF680D" w:rsidRDefault="143F02A9" w:rsidP="133828E9">
      <w:pPr>
        <w:pStyle w:val="Rubrik3"/>
        <w:spacing w:line="257" w:lineRule="auto"/>
      </w:pPr>
      <w:r w:rsidRPr="133828E9">
        <w:rPr>
          <w:rFonts w:eastAsia="Arial"/>
        </w:rPr>
        <w:t>Härmed intygar jag att alla mina journaluppgifter inom Evidia ska spärras. Jag har tagit del av och förstår ”</w:t>
      </w:r>
      <w:r w:rsidRPr="133828E9">
        <w:rPr>
          <w:rFonts w:eastAsia="Arial"/>
          <w:i/>
          <w:iCs/>
        </w:rPr>
        <w:t>Patientinformation - Spärr av journaluppgifter och hävning av spärr inom Röntgen”</w:t>
      </w:r>
      <w:r w:rsidRPr="133828E9">
        <w:rPr>
          <w:rFonts w:eastAsia="Arial"/>
        </w:rPr>
        <w:t xml:space="preserve"> ovan som beskriver vad detta innebär.</w:t>
      </w:r>
    </w:p>
    <w:p w14:paraId="1A79A248" w14:textId="6DD0F89E" w:rsidR="00CF680D" w:rsidRPr="00CF680D" w:rsidRDefault="143F02A9" w:rsidP="133828E9">
      <w:pPr>
        <w:spacing w:line="257" w:lineRule="auto"/>
      </w:pPr>
      <w:r w:rsidRPr="133828E9">
        <w:rPr>
          <w:rFonts w:eastAsia="Arial" w:cs="Arial"/>
        </w:rPr>
        <w:t xml:space="preserve"> </w:t>
      </w:r>
    </w:p>
    <w:p w14:paraId="30079CF0" w14:textId="77777777" w:rsidR="00E935F5" w:rsidRDefault="143F02A9" w:rsidP="133828E9">
      <w:pPr>
        <w:spacing w:line="257" w:lineRule="auto"/>
      </w:pPr>
      <w:r w:rsidRPr="133828E9">
        <w:rPr>
          <w:rFonts w:eastAsia="Arial" w:cs="Arial"/>
        </w:rPr>
        <w:t xml:space="preserve">Ort och datum: </w:t>
      </w:r>
      <w:r w:rsidR="00E935F5">
        <w:rPr>
          <w:rFonts w:eastAsia="Arial" w:cs="Arial"/>
        </w:rPr>
        <w:fldChar w:fldCharType="begin">
          <w:ffData>
            <w:name w:val="Text6"/>
            <w:enabled/>
            <w:calcOnExit w:val="0"/>
            <w:textInput/>
          </w:ffData>
        </w:fldChar>
      </w:r>
      <w:bookmarkStart w:id="5" w:name="Text6"/>
      <w:r w:rsidR="00E935F5">
        <w:rPr>
          <w:rFonts w:eastAsia="Arial" w:cs="Arial"/>
        </w:rPr>
        <w:instrText xml:space="preserve"> FORMTEXT </w:instrText>
      </w:r>
      <w:r w:rsidR="00E935F5">
        <w:rPr>
          <w:rFonts w:eastAsia="Arial" w:cs="Arial"/>
        </w:rPr>
      </w:r>
      <w:r w:rsidR="00E935F5">
        <w:rPr>
          <w:rFonts w:eastAsia="Arial" w:cs="Arial"/>
        </w:rPr>
        <w:fldChar w:fldCharType="separate"/>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rPr>
        <w:fldChar w:fldCharType="end"/>
      </w:r>
      <w:bookmarkEnd w:id="5"/>
    </w:p>
    <w:p w14:paraId="6FAB0D1B" w14:textId="77777777" w:rsidR="00E935F5" w:rsidRDefault="00E935F5" w:rsidP="133828E9">
      <w:pPr>
        <w:spacing w:line="257" w:lineRule="auto"/>
      </w:pPr>
    </w:p>
    <w:p w14:paraId="1DD65954" w14:textId="77777777" w:rsidR="00E935F5" w:rsidRDefault="00E935F5" w:rsidP="133828E9">
      <w:pPr>
        <w:spacing w:line="257" w:lineRule="auto"/>
      </w:pPr>
    </w:p>
    <w:p w14:paraId="0F126B03" w14:textId="1022B069" w:rsidR="00CF680D" w:rsidRPr="00CF680D" w:rsidRDefault="143F02A9" w:rsidP="133828E9">
      <w:pPr>
        <w:spacing w:line="257" w:lineRule="auto"/>
      </w:pPr>
      <w:r w:rsidRPr="133828E9">
        <w:rPr>
          <w:rFonts w:eastAsia="Arial" w:cs="Arial"/>
        </w:rPr>
        <w:t xml:space="preserve">  ……………………………………………………………….                         </w:t>
      </w:r>
    </w:p>
    <w:p w14:paraId="69FBD70A" w14:textId="577BD030" w:rsidR="00CF680D" w:rsidRPr="00CF680D" w:rsidRDefault="143F02A9" w:rsidP="133828E9">
      <w:pPr>
        <w:spacing w:line="257" w:lineRule="auto"/>
      </w:pPr>
      <w:r w:rsidRPr="133828E9">
        <w:rPr>
          <w:rFonts w:eastAsia="Arial" w:cs="Arial"/>
          <w:i/>
          <w:iCs/>
        </w:rPr>
        <w:t xml:space="preserve">                                                           Underskrift patient</w:t>
      </w:r>
    </w:p>
    <w:p w14:paraId="7CBACDAD" w14:textId="62649550" w:rsidR="00CF680D" w:rsidRPr="00CF680D" w:rsidRDefault="143F02A9" w:rsidP="133828E9">
      <w:pPr>
        <w:pBdr>
          <w:bottom w:val="single" w:sz="8" w:space="1" w:color="000000"/>
        </w:pBdr>
        <w:spacing w:line="257" w:lineRule="auto"/>
      </w:pPr>
      <w:r w:rsidRPr="133828E9">
        <w:rPr>
          <w:rFonts w:eastAsia="Arial" w:cs="Arial"/>
          <w:i/>
          <w:iCs/>
        </w:rPr>
        <w:t xml:space="preserve"> </w:t>
      </w:r>
    </w:p>
    <w:p w14:paraId="706B283B" w14:textId="55FD8849" w:rsidR="00CF680D" w:rsidRPr="00CF680D" w:rsidRDefault="143F02A9" w:rsidP="133828E9">
      <w:pPr>
        <w:pStyle w:val="Rubrik2"/>
        <w:spacing w:line="257" w:lineRule="auto"/>
      </w:pPr>
      <w:r w:rsidRPr="133828E9">
        <w:rPr>
          <w:rFonts w:eastAsia="Arial"/>
          <w:szCs w:val="24"/>
        </w:rPr>
        <w:t>Nedan Ifylles av vårdpersonal på röntgenenheten.</w:t>
      </w:r>
    </w:p>
    <w:p w14:paraId="53496930" w14:textId="0C7BD9C0" w:rsidR="00CF680D" w:rsidRPr="00CF680D" w:rsidRDefault="143F02A9" w:rsidP="133828E9">
      <w:pPr>
        <w:spacing w:line="257" w:lineRule="auto"/>
      </w:pPr>
      <w:r w:rsidRPr="133828E9">
        <w:rPr>
          <w:rFonts w:eastAsia="Arial" w:cs="Arial"/>
        </w:rPr>
        <w:t xml:space="preserve"> </w:t>
      </w:r>
    </w:p>
    <w:p w14:paraId="46241B04" w14:textId="088D70AC" w:rsidR="00CF680D" w:rsidRPr="00CF680D" w:rsidRDefault="143F02A9" w:rsidP="133828E9">
      <w:pPr>
        <w:spacing w:line="257" w:lineRule="auto"/>
      </w:pPr>
      <w:r w:rsidRPr="133828E9">
        <w:rPr>
          <w:rFonts w:eastAsia="Arial" w:cs="Arial"/>
        </w:rPr>
        <w:t xml:space="preserve"> ID-kontroll utförd (x)          </w:t>
      </w:r>
      <w:r w:rsidR="00E935F5">
        <w:rPr>
          <w:rFonts w:ascii="MS Gothic" w:eastAsia="MS Gothic" w:hAnsi="MS Gothic" w:cs="MS Gothic"/>
        </w:rPr>
        <w:fldChar w:fldCharType="begin">
          <w:ffData>
            <w:name w:val="Kryss1"/>
            <w:enabled/>
            <w:calcOnExit w:val="0"/>
            <w:checkBox>
              <w:sizeAuto/>
              <w:default w:val="0"/>
            </w:checkBox>
          </w:ffData>
        </w:fldChar>
      </w:r>
      <w:bookmarkStart w:id="6" w:name="Kryss1"/>
      <w:r w:rsidR="00E935F5">
        <w:rPr>
          <w:rFonts w:ascii="MS Gothic" w:eastAsia="MS Gothic" w:hAnsi="MS Gothic" w:cs="MS Gothic"/>
        </w:rPr>
        <w:instrText xml:space="preserve"> FORMCHECKBOX </w:instrText>
      </w:r>
      <w:r w:rsidR="00E935F5">
        <w:rPr>
          <w:rFonts w:ascii="MS Gothic" w:eastAsia="MS Gothic" w:hAnsi="MS Gothic" w:cs="MS Gothic"/>
        </w:rPr>
      </w:r>
      <w:r w:rsidR="00E935F5">
        <w:rPr>
          <w:rFonts w:ascii="MS Gothic" w:eastAsia="MS Gothic" w:hAnsi="MS Gothic" w:cs="MS Gothic"/>
        </w:rPr>
        <w:fldChar w:fldCharType="separate"/>
      </w:r>
      <w:r w:rsidR="00E935F5">
        <w:rPr>
          <w:rFonts w:ascii="MS Gothic" w:eastAsia="MS Gothic" w:hAnsi="MS Gothic" w:cs="MS Gothic"/>
        </w:rPr>
        <w:fldChar w:fldCharType="end"/>
      </w:r>
      <w:bookmarkEnd w:id="6"/>
      <w:r w:rsidR="001C46C2">
        <w:tab/>
      </w:r>
      <w:r w:rsidRPr="133828E9">
        <w:rPr>
          <w:rFonts w:eastAsia="Arial" w:cs="Arial"/>
        </w:rPr>
        <w:t xml:space="preserve"> </w:t>
      </w:r>
    </w:p>
    <w:p w14:paraId="33549F88" w14:textId="0C6D43E9" w:rsidR="00CF680D" w:rsidRPr="00CF680D" w:rsidRDefault="143F02A9" w:rsidP="133828E9">
      <w:pPr>
        <w:spacing w:line="257" w:lineRule="auto"/>
      </w:pPr>
      <w:r w:rsidRPr="133828E9">
        <w:rPr>
          <w:rFonts w:eastAsia="Arial" w:cs="Arial"/>
        </w:rPr>
        <w:t xml:space="preserve"> </w:t>
      </w:r>
    </w:p>
    <w:p w14:paraId="06C647D6" w14:textId="4A770833" w:rsidR="00CF680D" w:rsidRDefault="143F02A9" w:rsidP="133828E9">
      <w:pPr>
        <w:spacing w:line="257" w:lineRule="auto"/>
        <w:rPr>
          <w:rFonts w:eastAsia="Arial" w:cs="Arial"/>
        </w:rPr>
      </w:pPr>
      <w:r w:rsidRPr="133828E9">
        <w:rPr>
          <w:rFonts w:eastAsia="Arial" w:cs="Arial"/>
        </w:rPr>
        <w:t>Ort och datum</w:t>
      </w:r>
      <w:r w:rsidR="00E935F5">
        <w:rPr>
          <w:rFonts w:eastAsia="Arial" w:cs="Arial"/>
        </w:rPr>
        <w:t xml:space="preserve">: </w:t>
      </w:r>
      <w:r w:rsidR="00E935F5">
        <w:rPr>
          <w:rFonts w:eastAsia="Arial" w:cs="Arial"/>
        </w:rPr>
        <w:fldChar w:fldCharType="begin">
          <w:ffData>
            <w:name w:val="Text7"/>
            <w:enabled/>
            <w:calcOnExit w:val="0"/>
            <w:textInput/>
          </w:ffData>
        </w:fldChar>
      </w:r>
      <w:bookmarkStart w:id="7" w:name="Text7"/>
      <w:r w:rsidR="00E935F5">
        <w:rPr>
          <w:rFonts w:eastAsia="Arial" w:cs="Arial"/>
        </w:rPr>
        <w:instrText xml:space="preserve"> FORMTEXT </w:instrText>
      </w:r>
      <w:r w:rsidR="00E935F5">
        <w:rPr>
          <w:rFonts w:eastAsia="Arial" w:cs="Arial"/>
        </w:rPr>
      </w:r>
      <w:r w:rsidR="00E935F5">
        <w:rPr>
          <w:rFonts w:eastAsia="Arial" w:cs="Arial"/>
        </w:rPr>
        <w:fldChar w:fldCharType="separate"/>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noProof/>
        </w:rPr>
        <w:t> </w:t>
      </w:r>
      <w:r w:rsidR="00E935F5">
        <w:rPr>
          <w:rFonts w:eastAsia="Arial" w:cs="Arial"/>
        </w:rPr>
        <w:fldChar w:fldCharType="end"/>
      </w:r>
      <w:bookmarkEnd w:id="7"/>
    </w:p>
    <w:p w14:paraId="4F279898" w14:textId="77777777" w:rsidR="00E935F5" w:rsidRDefault="00E935F5" w:rsidP="133828E9">
      <w:pPr>
        <w:spacing w:line="257" w:lineRule="auto"/>
        <w:rPr>
          <w:rFonts w:eastAsia="Arial" w:cs="Arial"/>
        </w:rPr>
      </w:pPr>
    </w:p>
    <w:p w14:paraId="088B7944" w14:textId="77777777" w:rsidR="00E935F5" w:rsidRPr="00CF680D" w:rsidRDefault="00E935F5" w:rsidP="133828E9">
      <w:pPr>
        <w:spacing w:line="257" w:lineRule="auto"/>
      </w:pPr>
    </w:p>
    <w:p w14:paraId="4451886A" w14:textId="7D50F744" w:rsidR="00CF680D" w:rsidRPr="00CF680D" w:rsidRDefault="143F02A9" w:rsidP="133828E9">
      <w:pPr>
        <w:spacing w:line="257" w:lineRule="auto"/>
      </w:pPr>
      <w:r w:rsidRPr="133828E9">
        <w:rPr>
          <w:rFonts w:eastAsia="Arial" w:cs="Arial"/>
        </w:rPr>
        <w:t xml:space="preserve"> </w:t>
      </w:r>
    </w:p>
    <w:p w14:paraId="73A0BBE1" w14:textId="32E2941E" w:rsidR="00CF680D" w:rsidRPr="00CF680D" w:rsidRDefault="143F02A9" w:rsidP="133828E9">
      <w:pPr>
        <w:spacing w:line="257" w:lineRule="auto"/>
      </w:pPr>
      <w:r w:rsidRPr="7051C02F">
        <w:rPr>
          <w:rFonts w:eastAsia="Arial" w:cs="Arial"/>
        </w:rPr>
        <w:t>………………………………………….</w:t>
      </w:r>
      <w:r>
        <w:tab/>
      </w:r>
      <w:r w:rsidRPr="7051C02F">
        <w:rPr>
          <w:rFonts w:eastAsia="Arial" w:cs="Arial"/>
        </w:rPr>
        <w:t xml:space="preserve">                  ………………………………………………</w:t>
      </w:r>
    </w:p>
    <w:p w14:paraId="410CDAC0" w14:textId="2B3A55FC" w:rsidR="00CF680D" w:rsidRPr="00CF680D" w:rsidRDefault="143F02A9" w:rsidP="133828E9">
      <w:pPr>
        <w:spacing w:line="257" w:lineRule="auto"/>
      </w:pPr>
      <w:r w:rsidRPr="133828E9">
        <w:rPr>
          <w:rFonts w:eastAsia="Arial" w:cs="Arial"/>
          <w:i/>
          <w:iCs/>
        </w:rPr>
        <w:t xml:space="preserve">                       Underskrift vårdpersonal</w:t>
      </w:r>
      <w:r w:rsidRPr="133828E9">
        <w:rPr>
          <w:rFonts w:eastAsia="Arial" w:cs="Arial"/>
        </w:rPr>
        <w:t xml:space="preserve"> </w:t>
      </w:r>
      <w:r w:rsidR="001C46C2">
        <w:tab/>
      </w:r>
      <w:r w:rsidR="001C46C2">
        <w:tab/>
      </w:r>
      <w:r w:rsidRPr="133828E9">
        <w:rPr>
          <w:rFonts w:eastAsia="Arial" w:cs="Arial"/>
        </w:rPr>
        <w:t xml:space="preserve">       </w:t>
      </w:r>
      <w:r w:rsidRPr="133828E9">
        <w:rPr>
          <w:rFonts w:eastAsia="Arial" w:cs="Arial"/>
          <w:i/>
          <w:iCs/>
        </w:rPr>
        <w:t>Namnförtydligande vårdpersonal</w:t>
      </w:r>
    </w:p>
    <w:p w14:paraId="54E29E11" w14:textId="5019C9BA" w:rsidR="00CF680D" w:rsidRPr="00CF680D" w:rsidRDefault="00CF680D" w:rsidP="133828E9"/>
    <w:sectPr w:rsidR="00CF680D" w:rsidRPr="00CF680D" w:rsidSect="00013427">
      <w:headerReference w:type="default" r:id="rId13"/>
      <w:footerReference w:type="default" r:id="rId14"/>
      <w:headerReference w:type="first" r:id="rId15"/>
      <w:footerReference w:type="first" r:id="rId16"/>
      <w:pgSz w:w="11907" w:h="16840" w:code="9"/>
      <w:pgMar w:top="1871" w:right="1588" w:bottom="1701" w:left="1588" w:header="113"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A683B" w14:textId="77777777" w:rsidR="00C22E71" w:rsidRDefault="00C22E71">
      <w:r>
        <w:separator/>
      </w:r>
    </w:p>
  </w:endnote>
  <w:endnote w:type="continuationSeparator" w:id="0">
    <w:p w14:paraId="473F9411" w14:textId="77777777" w:rsidR="00C22E71" w:rsidRDefault="00C22E71">
      <w:r>
        <w:continuationSeparator/>
      </w:r>
    </w:p>
  </w:endnote>
  <w:endnote w:type="continuationNotice" w:id="1">
    <w:p w14:paraId="072C3F4A" w14:textId="77777777" w:rsidR="00C22E71" w:rsidRDefault="00C22E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CD6D0" w14:textId="0947AB40" w:rsidR="000B5586" w:rsidRPr="00BF7CE2" w:rsidRDefault="008170DC" w:rsidP="000B5586">
    <w:pPr>
      <w:tabs>
        <w:tab w:val="center" w:pos="4536"/>
        <w:tab w:val="right" w:pos="9072"/>
      </w:tabs>
      <w:spacing w:after="0" w:line="240" w:lineRule="auto"/>
      <w:jc w:val="center"/>
      <w:rPr>
        <w:rFonts w:eastAsia="Calibri" w:cs="Times New Roman"/>
        <w:b/>
        <w:bCs/>
        <w:color w:val="1E4661"/>
        <w:sz w:val="16"/>
        <w:szCs w:val="16"/>
      </w:rPr>
    </w:pPr>
    <w:r w:rsidRPr="00BF7CE2">
      <w:rPr>
        <w:rFonts w:eastAsia="Calibri" w:cs="Times New Roman"/>
        <w:b/>
        <w:bCs/>
        <w:color w:val="1E4661"/>
        <w:sz w:val="16"/>
        <w:szCs w:val="16"/>
      </w:rPr>
      <w:t>Blankettmallens o</w:t>
    </w:r>
    <w:r w:rsidR="000B5586" w:rsidRPr="00BF7CE2">
      <w:rPr>
        <w:rFonts w:eastAsia="Calibri" w:cs="Times New Roman"/>
        <w:b/>
        <w:bCs/>
        <w:color w:val="1E4661"/>
        <w:sz w:val="16"/>
        <w:szCs w:val="16"/>
      </w:rPr>
      <w:t xml:space="preserve">riginal lagras elektroniskt. </w:t>
    </w:r>
    <w:r w:rsidRPr="00BF7CE2">
      <w:rPr>
        <w:rFonts w:eastAsia="Calibri" w:cs="Times New Roman"/>
        <w:b/>
        <w:bCs/>
        <w:color w:val="1E4661"/>
        <w:sz w:val="16"/>
        <w:szCs w:val="16"/>
      </w:rPr>
      <w:t>V</w:t>
    </w:r>
    <w:r w:rsidR="000B5586" w:rsidRPr="00BF7CE2">
      <w:rPr>
        <w:rFonts w:eastAsia="Calibri" w:cs="Times New Roman"/>
        <w:b/>
        <w:bCs/>
        <w:color w:val="1E4661"/>
        <w:sz w:val="16"/>
        <w:szCs w:val="16"/>
      </w:rPr>
      <w:t xml:space="preserve">erifiering </w:t>
    </w:r>
    <w:r w:rsidRPr="00BF7CE2">
      <w:rPr>
        <w:rFonts w:eastAsia="Calibri" w:cs="Times New Roman"/>
        <w:b/>
        <w:bCs/>
        <w:color w:val="1E4661"/>
        <w:sz w:val="16"/>
        <w:szCs w:val="16"/>
      </w:rPr>
      <w:t xml:space="preserve">sker </w:t>
    </w:r>
    <w:r w:rsidR="000B5586" w:rsidRPr="00BF7CE2">
      <w:rPr>
        <w:rFonts w:eastAsia="Calibri" w:cs="Times New Roman"/>
        <w:b/>
        <w:bCs/>
        <w:color w:val="1E4661"/>
        <w:sz w:val="16"/>
        <w:szCs w:val="16"/>
      </w:rPr>
      <w:t>mot original/giltig utgåva.</w:t>
    </w:r>
  </w:p>
  <w:p w14:paraId="4189B398" w14:textId="0BA52149" w:rsidR="000B5586" w:rsidRPr="00BF7CE2" w:rsidRDefault="004F4248" w:rsidP="000B5586">
    <w:pPr>
      <w:tabs>
        <w:tab w:val="center" w:pos="4536"/>
        <w:tab w:val="right" w:pos="9072"/>
      </w:tabs>
      <w:spacing w:after="0" w:line="240" w:lineRule="auto"/>
      <w:jc w:val="center"/>
      <w:rPr>
        <w:rFonts w:eastAsia="Calibri" w:cs="Times New Roman"/>
        <w:color w:val="1E4661"/>
        <w:sz w:val="16"/>
        <w:szCs w:val="16"/>
      </w:rPr>
    </w:pPr>
    <w:r w:rsidRPr="00BF7CE2">
      <w:rPr>
        <w:rFonts w:eastAsia="Calibri" w:cs="Times New Roman"/>
        <w:color w:val="1E4661"/>
        <w:sz w:val="16"/>
        <w:szCs w:val="16"/>
      </w:rPr>
      <w:t>Blankettmallens d</w:t>
    </w:r>
    <w:r w:rsidR="000B5586" w:rsidRPr="00BF7CE2">
      <w:rPr>
        <w:rFonts w:eastAsia="Calibri" w:cs="Times New Roman"/>
        <w:color w:val="1E4661"/>
        <w:sz w:val="16"/>
        <w:szCs w:val="16"/>
      </w:rPr>
      <w:t>oknr</w:t>
    </w:r>
    <w:r w:rsidR="00846FB4">
      <w:rPr>
        <w:rFonts w:eastAsia="Calibri" w:cs="Times New Roman"/>
        <w:color w:val="1E4661"/>
        <w:sz w:val="16"/>
        <w:szCs w:val="16"/>
      </w:rPr>
      <w:t xml:space="preserve">: </w:t>
    </w:r>
    <w:sdt>
      <w:sdtPr>
        <w:rPr>
          <w:rFonts w:eastAsia="Calibri" w:cs="Times New Roman"/>
          <w:color w:val="1E4661"/>
          <w:sz w:val="16"/>
          <w:szCs w:val="16"/>
        </w:rPr>
        <w:alias w:val="Dokument ID"/>
        <w:tag w:val="Dokument_x0020_ID"/>
        <w:id w:val="-309408925"/>
        <w:placeholder>
          <w:docPart w:val="0953FD17283549EB86E69DEA72A0B807"/>
        </w:placeholder>
        <w:dataBinding w:prefixMappings="xmlns:ns0='http://schemas.microsoft.com/office/2006/metadata/properties' xmlns:ns1='http://www.w3.org/2001/XMLSchema-instance' xmlns:ns2='http://schemas.microsoft.com/office/infopath/2007/PartnerControls' xmlns:ns3='98b0694f-f801-4ee1-90a2-39727718fea4' xmlns:ns4='f15418b0-657e-4b68-bf13-36a952b6ecfb' xmlns:ns5='http://schemas.microsoft.com/sharepoint/v3/fields' xmlns:ns6='http://schemas.microsoft.com/sharepoint/v3' " w:xpath="/ns0:properties[1]/documentManagement[1]/ns4:Dokument_x0020_ID[1]" w:storeItemID="{BCD7238D-8574-4C36-A284-EE1B4F82D4F1}"/>
        <w:text/>
      </w:sdtPr>
      <w:sdtEndPr/>
      <w:sdtContent>
        <w:r w:rsidR="00D200CC">
          <w:rPr>
            <w:rFonts w:eastAsia="Calibri" w:cs="Times New Roman"/>
            <w:color w:val="1E4661"/>
            <w:sz w:val="16"/>
            <w:szCs w:val="16"/>
          </w:rPr>
          <w:t>BLA720</w:t>
        </w:r>
      </w:sdtContent>
    </w:sdt>
    <w:r w:rsidR="00846FB4">
      <w:rPr>
        <w:rFonts w:eastAsia="Calibri" w:cs="Times New Roman"/>
        <w:color w:val="1E4661"/>
        <w:sz w:val="16"/>
        <w:szCs w:val="16"/>
      </w:rPr>
      <w:t xml:space="preserve"> </w:t>
    </w:r>
    <w:proofErr w:type="gramStart"/>
    <w:r w:rsidR="00846FB4">
      <w:rPr>
        <w:rFonts w:eastAsia="Calibri" w:cs="Times New Roman"/>
        <w:color w:val="1E4661"/>
        <w:sz w:val="16"/>
        <w:szCs w:val="16"/>
      </w:rPr>
      <w:t xml:space="preserve">- </w:t>
    </w:r>
    <w:r w:rsidR="000B5586" w:rsidRPr="00BF7CE2">
      <w:rPr>
        <w:rFonts w:eastAsia="Calibri" w:cs="Times New Roman"/>
        <w:color w:val="1E4661"/>
        <w:sz w:val="16"/>
        <w:szCs w:val="16"/>
      </w:rPr>
      <w:t xml:space="preserve"> </w:t>
    </w:r>
    <w:r w:rsidRPr="00BF7CE2">
      <w:rPr>
        <w:rFonts w:eastAsia="Calibri" w:cs="Times New Roman"/>
        <w:color w:val="1E4661"/>
        <w:sz w:val="16"/>
        <w:szCs w:val="16"/>
      </w:rPr>
      <w:t>Blankettmallens</w:t>
    </w:r>
    <w:proofErr w:type="gramEnd"/>
    <w:r w:rsidRPr="00BF7CE2">
      <w:rPr>
        <w:rFonts w:eastAsia="Calibri" w:cs="Times New Roman"/>
        <w:color w:val="1E4661"/>
        <w:sz w:val="16"/>
        <w:szCs w:val="16"/>
      </w:rPr>
      <w:t xml:space="preserve"> i</w:t>
    </w:r>
    <w:r w:rsidR="000B5586" w:rsidRPr="00BF7CE2">
      <w:rPr>
        <w:rFonts w:eastAsia="Calibri" w:cs="Times New Roman"/>
        <w:color w:val="1E4661"/>
        <w:sz w:val="16"/>
        <w:szCs w:val="16"/>
      </w:rPr>
      <w:t xml:space="preserve">nformationsklassning: </w:t>
    </w:r>
    <w:r w:rsidR="00AE14EB" w:rsidRPr="00AE14EB">
      <w:rPr>
        <w:rFonts w:eastAsia="Calibri" w:cs="Times New Roman"/>
        <w:b/>
        <w:bCs/>
        <w:color w:val="1E4661"/>
        <w:sz w:val="16"/>
        <w:szCs w:val="16"/>
      </w:rPr>
      <w:t>INFOKLASSNING</w:t>
    </w:r>
    <w:r w:rsidR="000B5586" w:rsidRPr="00BF7CE2">
      <w:rPr>
        <w:rFonts w:eastAsia="Calibri" w:cs="Times New Roman"/>
        <w:b/>
        <w:bCs/>
        <w:color w:val="1E4661"/>
        <w:sz w:val="16"/>
        <w:szCs w:val="16"/>
      </w:rPr>
      <w:fldChar w:fldCharType="begin"/>
    </w:r>
    <w:r w:rsidR="000B5586" w:rsidRPr="00AE14EB">
      <w:rPr>
        <w:rFonts w:eastAsia="Calibri" w:cs="Times New Roman"/>
        <w:b/>
        <w:bCs/>
        <w:color w:val="1E4661"/>
        <w:sz w:val="16"/>
        <w:szCs w:val="16"/>
      </w:rPr>
      <w:instrText xml:space="preserve"> DOCPROPERTY  </w:instrText>
    </w:r>
    <w:r w:rsidR="00061AA0" w:rsidRPr="00AE14EB">
      <w:rPr>
        <w:rFonts w:eastAsia="Calibri" w:cs="Times New Roman"/>
        <w:b/>
        <w:bCs/>
        <w:color w:val="1E4661"/>
        <w:sz w:val="16"/>
        <w:szCs w:val="16"/>
      </w:rPr>
      <w:instrText>T</w:instrText>
    </w:r>
    <w:r w:rsidR="000B5586" w:rsidRPr="00AE14EB">
      <w:rPr>
        <w:rFonts w:eastAsia="Calibri" w:cs="Times New Roman"/>
        <w:b/>
        <w:bCs/>
        <w:color w:val="1E4661"/>
        <w:sz w:val="16"/>
        <w:szCs w:val="16"/>
      </w:rPr>
      <w:instrText xml:space="preserve">_Form_INFOKLASS  \* MERGEFORMAT </w:instrText>
    </w:r>
    <w:r w:rsidR="000B5586" w:rsidRPr="00BF7CE2">
      <w:rPr>
        <w:rFonts w:eastAsia="Calibri" w:cs="Times New Roman"/>
        <w:b/>
        <w:bCs/>
        <w:color w:val="1E4661"/>
        <w:sz w:val="16"/>
        <w:szCs w:val="16"/>
      </w:rPr>
      <w:fldChar w:fldCharType="separate"/>
    </w:r>
    <w:r w:rsidR="000B5586" w:rsidRPr="00BF7CE2">
      <w:rPr>
        <w:rFonts w:eastAsia="Calibri" w:cs="Times New Roman"/>
        <w:color w:val="1E4661"/>
        <w:sz w:val="16"/>
        <w:szCs w:val="16"/>
      </w:rPr>
      <w:t xml:space="preserve"> </w:t>
    </w:r>
    <w:r w:rsidR="000B5586" w:rsidRPr="00BF7CE2">
      <w:rPr>
        <w:rFonts w:eastAsia="Calibri" w:cs="Times New Roman"/>
        <w:color w:val="1E4661"/>
        <w:sz w:val="16"/>
        <w:szCs w:val="16"/>
      </w:rPr>
      <w:fldChar w:fldCharType="end"/>
    </w:r>
  </w:p>
  <w:p w14:paraId="53022B5F" w14:textId="68BC1C09" w:rsidR="00893B92" w:rsidRPr="00BF7CE2" w:rsidRDefault="004F4248" w:rsidP="000B5586">
    <w:pPr>
      <w:tabs>
        <w:tab w:val="center" w:pos="4536"/>
        <w:tab w:val="right" w:pos="9072"/>
      </w:tabs>
      <w:spacing w:after="0" w:line="240" w:lineRule="auto"/>
      <w:jc w:val="center"/>
      <w:rPr>
        <w:rFonts w:eastAsia="Calibri" w:cs="Times New Roman"/>
        <w:color w:val="1E4661"/>
        <w:sz w:val="16"/>
        <w:szCs w:val="16"/>
      </w:rPr>
    </w:pPr>
    <w:r w:rsidRPr="00BF7CE2">
      <w:rPr>
        <w:rFonts w:eastAsia="Calibri" w:cs="Times New Roman"/>
        <w:color w:val="1E4661"/>
        <w:sz w:val="16"/>
        <w:szCs w:val="16"/>
      </w:rPr>
      <w:t>Blankettmallen g</w:t>
    </w:r>
    <w:r w:rsidR="000B5586" w:rsidRPr="00BF7CE2">
      <w:rPr>
        <w:rFonts w:eastAsia="Calibri" w:cs="Times New Roman"/>
        <w:color w:val="1E4661"/>
        <w:sz w:val="16"/>
        <w:szCs w:val="16"/>
      </w:rPr>
      <w:t>äller fr.o.m.</w:t>
    </w:r>
    <w:sdt>
      <w:sdtPr>
        <w:rPr>
          <w:rFonts w:eastAsia="Calibri" w:cs="Times New Roman"/>
          <w:color w:val="1E4661"/>
          <w:sz w:val="16"/>
          <w:szCs w:val="16"/>
        </w:rPr>
        <w:alias w:val="Senast Publicerad Datum"/>
        <w:tag w:val="Senast_x0020_Publicerad_x0020_Datum"/>
        <w:id w:val="1052971943"/>
        <w:placeholder>
          <w:docPart w:val="D581C3F51A444446B69BCED2E4FF30EA"/>
        </w:placeholder>
        <w:dataBinding w:prefixMappings="xmlns:ns0='http://schemas.microsoft.com/office/2006/metadata/properties' xmlns:ns1='http://www.w3.org/2001/XMLSchema-instance' xmlns:ns2='http://schemas.microsoft.com/office/infopath/2007/PartnerControls' xmlns:ns3='98b0694f-f801-4ee1-90a2-39727718fea4' xmlns:ns4='f15418b0-657e-4b68-bf13-36a952b6ecfb' xmlns:ns5='http://schemas.microsoft.com/sharepoint/v3/fields' xmlns:ns6='http://schemas.microsoft.com/sharepoint/v3' " w:xpath="/ns0:properties[1]/documentManagement[1]/ns4:Senast_x0020_Publicerad_x0020_Datum[1]" w:storeItemID="{BCD7238D-8574-4C36-A284-EE1B4F82D4F1}"/>
        <w:date w:fullDate="2025-12-10T00:00:00Z">
          <w:dateFormat w:val="yyyy-MM-dd"/>
          <w:lid w:val="sv-SE"/>
          <w:storeMappedDataAs w:val="dateTime"/>
          <w:calendar w:val="gregorian"/>
        </w:date>
      </w:sdtPr>
      <w:sdtEndPr/>
      <w:sdtContent>
        <w:r w:rsidR="00D200CC">
          <w:rPr>
            <w:rFonts w:eastAsia="Calibri" w:cs="Times New Roman"/>
            <w:color w:val="1E4661"/>
            <w:sz w:val="16"/>
            <w:szCs w:val="16"/>
          </w:rPr>
          <w:t>2025-12-10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4BBAC" w14:textId="77777777" w:rsidR="00893B92" w:rsidRPr="001D3CA4" w:rsidRDefault="006F086D" w:rsidP="00830F0A">
    <w:pPr>
      <w:pStyle w:val="Verksamhetsnamn"/>
      <w:spacing w:before="360"/>
      <w:rPr>
        <w:color w:val="1D6D6E"/>
      </w:rPr>
    </w:pPr>
    <w:r>
      <w:rPr>
        <w:color w:val="1D6D6E"/>
      </w:rPr>
      <w:t>Bolagsnamn AB</w:t>
    </w:r>
  </w:p>
  <w:p w14:paraId="7DE05F11" w14:textId="77777777" w:rsidR="00186961" w:rsidRPr="001D3CA4" w:rsidRDefault="006F086D" w:rsidP="00186961">
    <w:pPr>
      <w:pStyle w:val="Sidfot"/>
      <w:rPr>
        <w:color w:val="1D6D6E"/>
      </w:rPr>
    </w:pPr>
    <w:r>
      <w:rPr>
        <w:color w:val="1D6D6E"/>
      </w:rPr>
      <w:t>Gatuadress</w:t>
    </w:r>
    <w:r w:rsidR="00186961" w:rsidRPr="001D3CA4">
      <w:rPr>
        <w:color w:val="1D6D6E"/>
      </w:rPr>
      <w:t xml:space="preserve">, </w:t>
    </w:r>
    <w:r>
      <w:rPr>
        <w:color w:val="1D6D6E"/>
      </w:rPr>
      <w:t>Postadress, Postort</w:t>
    </w:r>
  </w:p>
  <w:p w14:paraId="23AC081D" w14:textId="77777777" w:rsidR="00893B92" w:rsidRPr="00264624" w:rsidRDefault="00893B92" w:rsidP="00186961">
    <w:pPr>
      <w:pStyle w:val="Sidfot"/>
      <w:rPr>
        <w:color w:val="1D6D6E"/>
      </w:rPr>
    </w:pPr>
    <w:r w:rsidRPr="00264624">
      <w:rPr>
        <w:color w:val="1D6D6E"/>
      </w:rPr>
      <w:t xml:space="preserve">Tel </w:t>
    </w:r>
    <w:r w:rsidR="006F086D" w:rsidRPr="00264624">
      <w:rPr>
        <w:color w:val="1D6D6E"/>
      </w:rPr>
      <w:t>XX</w:t>
    </w:r>
    <w:r w:rsidRPr="00264624">
      <w:rPr>
        <w:color w:val="1D6D6E"/>
      </w:rPr>
      <w:t>-</w:t>
    </w:r>
    <w:r w:rsidR="006F086D" w:rsidRPr="00264624">
      <w:rPr>
        <w:color w:val="1D6D6E"/>
      </w:rPr>
      <w:t>XXX</w:t>
    </w:r>
    <w:r w:rsidRPr="00264624">
      <w:rPr>
        <w:color w:val="1D6D6E"/>
      </w:rPr>
      <w:t xml:space="preserve"> </w:t>
    </w:r>
    <w:r w:rsidR="006F086D" w:rsidRPr="00264624">
      <w:rPr>
        <w:color w:val="1D6D6E"/>
      </w:rPr>
      <w:t>XX</w:t>
    </w:r>
    <w:r w:rsidRPr="00264624">
      <w:rPr>
        <w:color w:val="1D6D6E"/>
      </w:rPr>
      <w:t xml:space="preserve"> </w:t>
    </w:r>
    <w:r w:rsidR="006F086D" w:rsidRPr="00264624">
      <w:rPr>
        <w:color w:val="1D6D6E"/>
      </w:rPr>
      <w:t>XX</w:t>
    </w:r>
    <w:r w:rsidRPr="00264624">
      <w:rPr>
        <w:color w:val="1D6D6E"/>
      </w:rPr>
      <w:t xml:space="preserve"> Fax </w:t>
    </w:r>
    <w:r w:rsidR="006F086D" w:rsidRPr="00264624">
      <w:rPr>
        <w:color w:val="1D6D6E"/>
      </w:rPr>
      <w:t>XX-XXX XX XX</w:t>
    </w:r>
  </w:p>
  <w:p w14:paraId="19BFFA9B" w14:textId="77777777" w:rsidR="00893B92" w:rsidRPr="006F086D" w:rsidRDefault="008F00AB" w:rsidP="00CF37FE">
    <w:pPr>
      <w:pStyle w:val="Sidfot"/>
      <w:rPr>
        <w:b/>
        <w:bCs/>
        <w:color w:val="1D6D6E"/>
        <w:u w:val="single"/>
        <w:lang w:val="en-US"/>
      </w:rPr>
    </w:pPr>
    <w:r w:rsidRPr="006F086D">
      <w:rPr>
        <w:b/>
        <w:bCs/>
        <w:u w:val="single"/>
        <w:lang w:val="en-US"/>
      </w:rPr>
      <w:t>www.</w:t>
    </w:r>
    <w:r w:rsidR="006F086D" w:rsidRPr="006F086D">
      <w:rPr>
        <w:b/>
        <w:bCs/>
        <w:u w:val="single"/>
        <w:lang w:val="en-US"/>
      </w:rPr>
      <w:t>webbsida</w:t>
    </w:r>
    <w:r w:rsidR="00893B92" w:rsidRPr="006F086D">
      <w:rPr>
        <w:b/>
        <w:bCs/>
        <w:u w:val="single"/>
        <w:lang w:val="en-US"/>
      </w:rPr>
      <w:t>.se</w:t>
    </w:r>
  </w:p>
  <w:p w14:paraId="74FDDD61" w14:textId="77777777" w:rsidR="00893B92" w:rsidRPr="001D3CA4" w:rsidRDefault="006F086D" w:rsidP="00CF37FE">
    <w:pPr>
      <w:pStyle w:val="Juridisktext"/>
      <w:rPr>
        <w:color w:val="1D6D6E"/>
        <w:lang w:val="da-DK"/>
      </w:rPr>
    </w:pPr>
    <w:r w:rsidRPr="006F086D">
      <w:rPr>
        <w:color w:val="1D6D6E"/>
        <w:lang w:val="en-US"/>
      </w:rPr>
      <w:t>Bolagsnamn AB</w:t>
    </w:r>
    <w:r w:rsidR="00893B92" w:rsidRPr="006F086D">
      <w:rPr>
        <w:color w:val="1D6D6E"/>
        <w:lang w:val="en-US"/>
      </w:rPr>
      <w:t xml:space="preserve">. </w:t>
    </w:r>
    <w:r w:rsidR="00893B92" w:rsidRPr="001D3CA4">
      <w:rPr>
        <w:color w:val="1D6D6E"/>
        <w:lang w:val="da-DK"/>
      </w:rPr>
      <w:t xml:space="preserve">Styrelsens säte: </w:t>
    </w:r>
    <w:r>
      <w:rPr>
        <w:color w:val="1D6D6E"/>
        <w:lang w:val="da-DK"/>
      </w:rPr>
      <w:t>Ort</w:t>
    </w:r>
    <w:r w:rsidR="00893B92" w:rsidRPr="001D3CA4">
      <w:rPr>
        <w:color w:val="1D6D6E"/>
        <w:lang w:val="da-DK"/>
      </w:rPr>
      <w:t xml:space="preserve">. Org.nr. </w:t>
    </w:r>
    <w:r>
      <w:rPr>
        <w:color w:val="1D6D6E"/>
        <w:lang w:val="da-DK"/>
      </w:rPr>
      <w:t>XXXXXX-XXXX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2212B" w14:textId="77777777" w:rsidR="00C22E71" w:rsidRDefault="00C22E71">
      <w:r>
        <w:separator/>
      </w:r>
    </w:p>
  </w:footnote>
  <w:footnote w:type="continuationSeparator" w:id="0">
    <w:p w14:paraId="2D0106DC" w14:textId="77777777" w:rsidR="00C22E71" w:rsidRDefault="00C22E71">
      <w:r>
        <w:continuationSeparator/>
      </w:r>
    </w:p>
  </w:footnote>
  <w:footnote w:type="continuationNotice" w:id="1">
    <w:p w14:paraId="56BAC869" w14:textId="77777777" w:rsidR="00C22E71" w:rsidRDefault="00C22E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nt"/>
      <w:tblW w:w="10655" w:type="dxa"/>
      <w:tblInd w:w="-1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gridCol w:w="6295"/>
    </w:tblGrid>
    <w:tr w:rsidR="00264624" w14:paraId="574B09B3" w14:textId="77777777" w:rsidTr="00264624">
      <w:trPr>
        <w:trHeight w:val="983"/>
      </w:trPr>
      <w:tc>
        <w:tcPr>
          <w:tcW w:w="4360" w:type="dxa"/>
        </w:tcPr>
        <w:p w14:paraId="390EEC48" w14:textId="206D43F2" w:rsidR="00264624" w:rsidRDefault="00187C9D" w:rsidP="00264624">
          <w:pPr>
            <w:pStyle w:val="Sidhuvud"/>
            <w:ind w:left="0"/>
          </w:pPr>
          <w:r>
            <w:rPr>
              <w:noProof/>
            </w:rPr>
            <w:drawing>
              <wp:anchor distT="0" distB="0" distL="114300" distR="114300" simplePos="0" relativeHeight="251658241" behindDoc="1" locked="0" layoutInCell="1" allowOverlap="1" wp14:anchorId="1AD46E3D" wp14:editId="1C2BFF81">
                <wp:simplePos x="0" y="0"/>
                <wp:positionH relativeFrom="column">
                  <wp:posOffset>276225</wp:posOffset>
                </wp:positionH>
                <wp:positionV relativeFrom="paragraph">
                  <wp:posOffset>147320</wp:posOffset>
                </wp:positionV>
                <wp:extent cx="1584325" cy="723900"/>
                <wp:effectExtent l="0" t="0" r="0" b="0"/>
                <wp:wrapNone/>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F0B185-A681-4C7F-9CA2-E7F2479ED765"/>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584325"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95" w:type="dxa"/>
        </w:tcPr>
        <w:p w14:paraId="0C8B4E64" w14:textId="6C043039" w:rsidR="00264624" w:rsidRPr="00B74604" w:rsidRDefault="00A40838" w:rsidP="00264624">
          <w:pPr>
            <w:pStyle w:val="Sidfot"/>
            <w:rPr>
              <w:color w:val="053250"/>
            </w:rPr>
          </w:pPr>
          <w:r w:rsidRPr="00B74604">
            <w:rPr>
              <w:noProof/>
              <w:color w:val="053250"/>
            </w:rPr>
            <mc:AlternateContent>
              <mc:Choice Requires="wps">
                <w:drawing>
                  <wp:anchor distT="0" distB="0" distL="114300" distR="114300" simplePos="0" relativeHeight="251658240" behindDoc="0" locked="0" layoutInCell="1" allowOverlap="1" wp14:anchorId="2DC1F9BC" wp14:editId="7C46FFD3">
                    <wp:simplePos x="0" y="0"/>
                    <wp:positionH relativeFrom="column">
                      <wp:posOffset>-511175</wp:posOffset>
                    </wp:positionH>
                    <wp:positionV relativeFrom="paragraph">
                      <wp:posOffset>147320</wp:posOffset>
                    </wp:positionV>
                    <wp:extent cx="3857625" cy="619125"/>
                    <wp:effectExtent l="0" t="0" r="9525" b="9525"/>
                    <wp:wrapNone/>
                    <wp:docPr id="1" name="Textruta 1"/>
                    <wp:cNvGraphicFramePr/>
                    <a:graphic xmlns:a="http://schemas.openxmlformats.org/drawingml/2006/main">
                      <a:graphicData uri="http://schemas.microsoft.com/office/word/2010/wordprocessingShape">
                        <wps:wsp>
                          <wps:cNvSpPr txBox="1"/>
                          <wps:spPr>
                            <a:xfrm>
                              <a:off x="0" y="0"/>
                              <a:ext cx="3857625" cy="619125"/>
                            </a:xfrm>
                            <a:prstGeom prst="rect">
                              <a:avLst/>
                            </a:prstGeom>
                            <a:solidFill>
                              <a:schemeClr val="lt1"/>
                            </a:solidFill>
                            <a:ln w="6350">
                              <a:noFill/>
                            </a:ln>
                          </wps:spPr>
                          <wps:txbx>
                            <w:txbxContent>
                              <w:p w14:paraId="620EB361" w14:textId="671AFFBF" w:rsidR="003878BF" w:rsidRPr="00BF7CE2" w:rsidRDefault="00603A0B" w:rsidP="00A40838">
                                <w:pPr>
                                  <w:jc w:val="right"/>
                                  <w:rPr>
                                    <w:rFonts w:cs="Arial"/>
                                    <w:b/>
                                    <w:bCs/>
                                    <w:noProof/>
                                    <w:color w:val="1E4661"/>
                                    <w:sz w:val="20"/>
                                    <w:lang w:eastAsia="sv-SE"/>
                                  </w:rPr>
                                </w:pPr>
                                <w:r>
                                  <w:rPr>
                                    <w:rFonts w:cs="Arial"/>
                                    <w:b/>
                                    <w:bCs/>
                                    <w:noProof/>
                                    <w:color w:val="1E4661"/>
                                    <w:sz w:val="20"/>
                                    <w:lang w:eastAsia="sv-SE"/>
                                  </w:rPr>
                                  <w:fldChar w:fldCharType="begin"/>
                                </w:r>
                              </w:p>
                              <w:p w14:paraId="132D9C8E" w14:textId="6541AC10" w:rsidR="00A40838" w:rsidRPr="00BF7CE2" w:rsidRDefault="00603A0B" w:rsidP="00A40838">
                                <w:pPr>
                                  <w:jc w:val="right"/>
                                  <w:rPr>
                                    <w:noProof/>
                                    <w:color w:val="1E4661"/>
                                    <w:sz w:val="16"/>
                                    <w:szCs w:val="18"/>
                                  </w:rPr>
                                </w:pPr>
                                <w:r>
                                  <w:rPr>
                                    <w:rFonts w:cs="Arial"/>
                                    <w:b/>
                                    <w:bCs/>
                                    <w:noProof/>
                                    <w:color w:val="1E4661"/>
                                    <w:sz w:val="20"/>
                                    <w:lang w:eastAsia="sv-SE"/>
                                  </w:rPr>
                                  <w:instrText xml:space="preserve"> </w:instrText>
                                </w:r>
                                <w:r>
                                  <w:rPr>
                                    <w:rFonts w:cs="Arial"/>
                                    <w:b/>
                                    <w:bCs/>
                                    <w:noProof/>
                                    <w:color w:val="1E4661"/>
                                    <w:sz w:val="20"/>
                                    <w:lang w:eastAsia="sv-SE"/>
                                  </w:rPr>
                                  <w:fldChar w:fldCharType="end"/>
                                </w:r>
                                <w:r w:rsidR="002332C2" w:rsidRPr="00BF7CE2">
                                  <w:rPr>
                                    <w:noProof/>
                                    <w:color w:val="1E4661"/>
                                    <w:sz w:val="16"/>
                                    <w:szCs w:val="18"/>
                                  </w:rPr>
                                  <w:fldChar w:fldCharType="begin"/>
                                </w:r>
                                <w:r w:rsidR="002332C2" w:rsidRPr="00BF7CE2">
                                  <w:rPr>
                                    <w:noProof/>
                                    <w:color w:val="1E4661"/>
                                    <w:sz w:val="16"/>
                                    <w:szCs w:val="18"/>
                                  </w:rPr>
                                  <w:instrText xml:space="preserve"> DOCPROPERTY  </w:instrText>
                                </w:r>
                                <w:r w:rsidR="00CE4476" w:rsidRPr="00BF7CE2">
                                  <w:rPr>
                                    <w:noProof/>
                                    <w:color w:val="1E4661"/>
                                    <w:sz w:val="16"/>
                                    <w:szCs w:val="18"/>
                                  </w:rPr>
                                  <w:instrText>T</w:instrText>
                                </w:r>
                                <w:r w:rsidR="002332C2" w:rsidRPr="00BF7CE2">
                                  <w:rPr>
                                    <w:noProof/>
                                    <w:color w:val="1E4661"/>
                                    <w:sz w:val="16"/>
                                    <w:szCs w:val="18"/>
                                  </w:rPr>
                                  <w:instrText xml:space="preserve">_Workflow  \* MERGEFORMAT </w:instrText>
                                </w:r>
                                <w:r w:rsidR="002332C2" w:rsidRPr="00BF7CE2">
                                  <w:rPr>
                                    <w:noProof/>
                                    <w:color w:val="1E4661"/>
                                    <w:sz w:val="16"/>
                                    <w:szCs w:val="18"/>
                                  </w:rPr>
                                  <w:fldChar w:fldCharType="separate"/>
                                </w:r>
                                <w:r w:rsidR="002332C2" w:rsidRPr="00BF7CE2">
                                  <w:rPr>
                                    <w:noProof/>
                                    <w:color w:val="1E4661"/>
                                    <w:sz w:val="16"/>
                                    <w:szCs w:val="18"/>
                                  </w:rPr>
                                  <w:t xml:space="preserve"> </w:t>
                                </w:r>
                                <w:r w:rsidR="002332C2" w:rsidRPr="00BF7CE2">
                                  <w:rPr>
                                    <w:noProof/>
                                    <w:color w:val="1E4661"/>
                                    <w:sz w:val="16"/>
                                    <w:szCs w:val="18"/>
                                  </w:rPr>
                                  <w:fldChar w:fldCharType="end"/>
                                </w:r>
                              </w:p>
                              <w:p w14:paraId="19D00B82" w14:textId="2D95DFD4" w:rsidR="00A40838" w:rsidRPr="00BF7CE2" w:rsidRDefault="00AF2713" w:rsidP="00B74604">
                                <w:pPr>
                                  <w:spacing w:after="0"/>
                                  <w:jc w:val="right"/>
                                  <w:rPr>
                                    <w:color w:val="1E4661"/>
                                  </w:rPr>
                                </w:pPr>
                                <w:r w:rsidRPr="00BF7CE2">
                                  <w:rPr>
                                    <w:noProof/>
                                    <w:color w:val="1E4661"/>
                                    <w:sz w:val="16"/>
                                    <w:szCs w:val="18"/>
                                  </w:rPr>
                                  <w:t>Blankettmallen g</w:t>
                                </w:r>
                                <w:r w:rsidR="00A40838" w:rsidRPr="00BF7CE2">
                                  <w:rPr>
                                    <w:noProof/>
                                    <w:color w:val="1E4661"/>
                                    <w:sz w:val="16"/>
                                    <w:szCs w:val="18"/>
                                  </w:rPr>
                                  <w:t xml:space="preserve">odkänd av: </w:t>
                                </w:r>
                                <w:sdt>
                                  <w:sdtPr>
                                    <w:rPr>
                                      <w:noProof/>
                                      <w:color w:val="1E4661"/>
                                      <w:sz w:val="16"/>
                                      <w:szCs w:val="18"/>
                                    </w:rPr>
                                    <w:alias w:val="Godkänd av"/>
                                    <w:tag w:val="Godk_x00e4_ndav"/>
                                    <w:id w:val="-89773481"/>
                                    <w:lock w:val="contentLocked"/>
                                    <w:placeholder>
                                      <w:docPart w:val="F73042BF9A6748DC8AD5B5717308D2D5"/>
                                    </w:placeholder>
                                    <w:dataBinding w:prefixMappings="xmlns:ns0='http://schemas.microsoft.com/office/2006/metadata/properties' xmlns:ns1='http://www.w3.org/2001/XMLSchema-instance' xmlns:ns2='http://schemas.microsoft.com/office/infopath/2007/PartnerControls' xmlns:ns3='98b0694f-f801-4ee1-90a2-39727718fea4' xmlns:ns4='f15418b0-657e-4b68-bf13-36a952b6ecfb' xmlns:ns5='http://schemas.microsoft.com/sharepoint/v3/fields' xmlns:ns6='http://schemas.microsoft.com/sharepoint/v3' " w:xpath="/ns0:properties[1]/documentManagement[1]/ns3:Godk_x00e4_ndav[1]/ns3:UserInfo[1]/ns3:DisplayName[1]" w:storeItemID="{BCD7238D-8574-4C36-A284-EE1B4F82D4F1}"/>
                                    <w:text/>
                                  </w:sdtPr>
                                  <w:sdtEndPr/>
                                  <w:sdtContent>
                                    <w:r w:rsidR="00D200CC">
                                      <w:rPr>
                                        <w:noProof/>
                                        <w:color w:val="1E4661"/>
                                        <w:sz w:val="16"/>
                                        <w:szCs w:val="18"/>
                                      </w:rPr>
                                      <w:t>Pernilla Winge</w:t>
                                    </w:r>
                                  </w:sdtContent>
                                </w:sdt>
                                <w:r w:rsidR="003878BF" w:rsidRPr="00BF7CE2">
                                  <w:rPr>
                                    <w:noProof/>
                                    <w:color w:val="1E4661"/>
                                    <w:sz w:val="16"/>
                                    <w:szCs w:val="18"/>
                                  </w:rPr>
                                  <w:fldChar w:fldCharType="begin"/>
                                </w:r>
                                <w:r w:rsidR="003878BF" w:rsidRPr="00BF7CE2">
                                  <w:rPr>
                                    <w:noProof/>
                                    <w:color w:val="1E4661"/>
                                    <w:sz w:val="16"/>
                                    <w:szCs w:val="18"/>
                                  </w:rPr>
                                  <w:instrText xml:space="preserve"> DOCPROPERTY  </w:instrText>
                                </w:r>
                                <w:r w:rsidR="00CE4476" w:rsidRPr="00BF7CE2">
                                  <w:rPr>
                                    <w:noProof/>
                                    <w:color w:val="1E4661"/>
                                    <w:sz w:val="16"/>
                                    <w:szCs w:val="18"/>
                                  </w:rPr>
                                  <w:instrText>T</w:instrText>
                                </w:r>
                                <w:r w:rsidR="003878BF" w:rsidRPr="00BF7CE2">
                                  <w:rPr>
                                    <w:noProof/>
                                    <w:color w:val="1E4661"/>
                                    <w:sz w:val="16"/>
                                    <w:szCs w:val="18"/>
                                  </w:rPr>
                                  <w:instrText xml:space="preserve">_Approvers  \* MERGEFORMAT </w:instrText>
                                </w:r>
                                <w:r w:rsidR="003878BF" w:rsidRPr="00BF7CE2">
                                  <w:rPr>
                                    <w:noProof/>
                                    <w:color w:val="1E4661"/>
                                    <w:sz w:val="16"/>
                                    <w:szCs w:val="18"/>
                                  </w:rPr>
                                  <w:fldChar w:fldCharType="separate"/>
                                </w:r>
                                <w:r w:rsidR="003878BF" w:rsidRPr="00BF7CE2">
                                  <w:rPr>
                                    <w:noProof/>
                                    <w:color w:val="1E4661"/>
                                    <w:sz w:val="16"/>
                                    <w:szCs w:val="18"/>
                                  </w:rPr>
                                  <w:t xml:space="preserve"> </w:t>
                                </w:r>
                                <w:r w:rsidR="003878BF" w:rsidRPr="00BF7CE2">
                                  <w:rPr>
                                    <w:noProof/>
                                    <w:color w:val="1E4661"/>
                                    <w:sz w:val="16"/>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C1F9BC" id="_x0000_t202" coordsize="21600,21600" o:spt="202" path="m,l,21600r21600,l21600,xe">
                    <v:stroke joinstyle="miter"/>
                    <v:path gradientshapeok="t" o:connecttype="rect"/>
                  </v:shapetype>
                  <v:shape id="Textruta 1" o:spid="_x0000_s1026" type="#_x0000_t202" style="position:absolute;left:0;text-align:left;margin-left:-40.25pt;margin-top:11.6pt;width:303.7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" fillcolor="white [3201]" stroked="f" strokeweight=".5pt">
                    <v:textbox>
                      <w:txbxContent>
                        <w:p w14:paraId="620EB361" w14:textId="671AFFBF" w:rsidR="003878BF" w:rsidRPr="00BF7CE2" w:rsidRDefault="00603A0B" w:rsidP="00A40838">
                          <w:pPr>
                            <w:jc w:val="right"/>
                            <w:rPr>
                              <w:rFonts w:cs="Arial"/>
                              <w:b/>
                              <w:bCs/>
                              <w:noProof/>
                              <w:color w:val="1E4661"/>
                              <w:sz w:val="20"/>
                              <w:lang w:eastAsia="sv-SE"/>
                            </w:rPr>
                          </w:pPr>
                          <w:r>
                            <w:rPr>
                              <w:rFonts w:cs="Arial"/>
                              <w:b/>
                              <w:bCs/>
                              <w:noProof/>
                              <w:color w:val="1E4661"/>
                              <w:sz w:val="20"/>
                              <w:lang w:eastAsia="sv-SE"/>
                            </w:rPr>
                            <w:fldChar w:fldCharType="begin"/>
                          </w:r>
                        </w:p>
                        <w:p w14:paraId="132D9C8E" w14:textId="6541AC10" w:rsidR="00A40838" w:rsidRPr="00BF7CE2" w:rsidRDefault="00603A0B" w:rsidP="00A40838">
                          <w:pPr>
                            <w:jc w:val="right"/>
                            <w:rPr>
                              <w:noProof/>
                              <w:color w:val="1E4661"/>
                              <w:sz w:val="16"/>
                              <w:szCs w:val="18"/>
                            </w:rPr>
                          </w:pPr>
                          <w:r>
                            <w:rPr>
                              <w:rFonts w:cs="Arial"/>
                              <w:b/>
                              <w:bCs/>
                              <w:noProof/>
                              <w:color w:val="1E4661"/>
                              <w:sz w:val="20"/>
                              <w:lang w:eastAsia="sv-SE"/>
                            </w:rPr>
                            <w:instrText xml:space="preserve"> </w:instrText>
                          </w:r>
                          <w:r>
                            <w:rPr>
                              <w:rFonts w:cs="Arial"/>
                              <w:b/>
                              <w:bCs/>
                              <w:noProof/>
                              <w:color w:val="1E4661"/>
                              <w:sz w:val="20"/>
                              <w:lang w:eastAsia="sv-SE"/>
                            </w:rPr>
                            <w:fldChar w:fldCharType="end"/>
                          </w:r>
                          <w:r w:rsidR="002332C2" w:rsidRPr="00BF7CE2">
                            <w:rPr>
                              <w:noProof/>
                              <w:color w:val="1E4661"/>
                              <w:sz w:val="16"/>
                              <w:szCs w:val="18"/>
                            </w:rPr>
                            <w:fldChar w:fldCharType="begin"/>
                          </w:r>
                          <w:r w:rsidR="002332C2" w:rsidRPr="00BF7CE2">
                            <w:rPr>
                              <w:noProof/>
                              <w:color w:val="1E4661"/>
                              <w:sz w:val="16"/>
                              <w:szCs w:val="18"/>
                            </w:rPr>
                            <w:instrText xml:space="preserve"> DOCPROPERTY  </w:instrText>
                          </w:r>
                          <w:r w:rsidR="00CE4476" w:rsidRPr="00BF7CE2">
                            <w:rPr>
                              <w:noProof/>
                              <w:color w:val="1E4661"/>
                              <w:sz w:val="16"/>
                              <w:szCs w:val="18"/>
                            </w:rPr>
                            <w:instrText>T</w:instrText>
                          </w:r>
                          <w:r w:rsidR="002332C2" w:rsidRPr="00BF7CE2">
                            <w:rPr>
                              <w:noProof/>
                              <w:color w:val="1E4661"/>
                              <w:sz w:val="16"/>
                              <w:szCs w:val="18"/>
                            </w:rPr>
                            <w:instrText xml:space="preserve">_Workflow  \* MERGEFORMAT </w:instrText>
                          </w:r>
                          <w:r w:rsidR="002332C2" w:rsidRPr="00BF7CE2">
                            <w:rPr>
                              <w:noProof/>
                              <w:color w:val="1E4661"/>
                              <w:sz w:val="16"/>
                              <w:szCs w:val="18"/>
                            </w:rPr>
                            <w:fldChar w:fldCharType="separate"/>
                          </w:r>
                          <w:r w:rsidR="002332C2" w:rsidRPr="00BF7CE2">
                            <w:rPr>
                              <w:noProof/>
                              <w:color w:val="1E4661"/>
                              <w:sz w:val="16"/>
                              <w:szCs w:val="18"/>
                            </w:rPr>
                            <w:t xml:space="preserve"> </w:t>
                          </w:r>
                          <w:r w:rsidR="002332C2" w:rsidRPr="00BF7CE2">
                            <w:rPr>
                              <w:noProof/>
                              <w:color w:val="1E4661"/>
                              <w:sz w:val="16"/>
                              <w:szCs w:val="18"/>
                            </w:rPr>
                            <w:fldChar w:fldCharType="end"/>
                          </w:r>
                        </w:p>
                        <w:p w14:paraId="19D00B82" w14:textId="2D95DFD4" w:rsidR="00A40838" w:rsidRPr="00BF7CE2" w:rsidRDefault="00AF2713" w:rsidP="00B74604">
                          <w:pPr>
                            <w:spacing w:after="0"/>
                            <w:jc w:val="right"/>
                            <w:rPr>
                              <w:color w:val="1E4661"/>
                            </w:rPr>
                          </w:pPr>
                          <w:r w:rsidRPr="00BF7CE2">
                            <w:rPr>
                              <w:noProof/>
                              <w:color w:val="1E4661"/>
                              <w:sz w:val="16"/>
                              <w:szCs w:val="18"/>
                            </w:rPr>
                            <w:t>Blankettmallen g</w:t>
                          </w:r>
                          <w:r w:rsidR="00A40838" w:rsidRPr="00BF7CE2">
                            <w:rPr>
                              <w:noProof/>
                              <w:color w:val="1E4661"/>
                              <w:sz w:val="16"/>
                              <w:szCs w:val="18"/>
                            </w:rPr>
                            <w:t xml:space="preserve">odkänd av: </w:t>
                          </w:r>
                          <w:sdt>
                            <w:sdtPr>
                              <w:rPr>
                                <w:noProof/>
                                <w:color w:val="1E4661"/>
                                <w:sz w:val="16"/>
                                <w:szCs w:val="18"/>
                              </w:rPr>
                              <w:alias w:val="Godkänd av"/>
                              <w:tag w:val="Godk_x00e4_ndav"/>
                              <w:id w:val="-89773481"/>
                              <w:lock w:val="contentLocked"/>
                              <w:placeholder>
                                <w:docPart w:val="F73042BF9A6748DC8AD5B5717308D2D5"/>
                              </w:placeholder>
                              <w:dataBinding w:prefixMappings="xmlns:ns0='http://schemas.microsoft.com/office/2006/metadata/properties' xmlns:ns1='http://www.w3.org/2001/XMLSchema-instance' xmlns:ns2='http://schemas.microsoft.com/office/infopath/2007/PartnerControls' xmlns:ns3='98b0694f-f801-4ee1-90a2-39727718fea4' xmlns:ns4='f15418b0-657e-4b68-bf13-36a952b6ecfb' xmlns:ns5='http://schemas.microsoft.com/sharepoint/v3/fields' xmlns:ns6='http://schemas.microsoft.com/sharepoint/v3' " w:xpath="/ns0:properties[1]/documentManagement[1]/ns3:Godk_x00e4_ndav[1]/ns3:UserInfo[1]/ns3:DisplayName[1]" w:storeItemID="{BCD7238D-8574-4C36-A284-EE1B4F82D4F1}"/>
                              <w:text/>
                            </w:sdtPr>
                            <w:sdtEndPr/>
                            <w:sdtContent>
                              <w:r w:rsidR="00D200CC">
                                <w:rPr>
                                  <w:noProof/>
                                  <w:color w:val="1E4661"/>
                                  <w:sz w:val="16"/>
                                  <w:szCs w:val="18"/>
                                </w:rPr>
                                <w:t>Pernilla Winge</w:t>
                              </w:r>
                            </w:sdtContent>
                          </w:sdt>
                          <w:r w:rsidR="003878BF" w:rsidRPr="00BF7CE2">
                            <w:rPr>
                              <w:noProof/>
                              <w:color w:val="1E4661"/>
                              <w:sz w:val="16"/>
                              <w:szCs w:val="18"/>
                            </w:rPr>
                            <w:fldChar w:fldCharType="begin"/>
                          </w:r>
                          <w:r w:rsidR="003878BF" w:rsidRPr="00BF7CE2">
                            <w:rPr>
                              <w:noProof/>
                              <w:color w:val="1E4661"/>
                              <w:sz w:val="16"/>
                              <w:szCs w:val="18"/>
                            </w:rPr>
                            <w:instrText xml:space="preserve"> DOCPROPERTY  </w:instrText>
                          </w:r>
                          <w:r w:rsidR="00CE4476" w:rsidRPr="00BF7CE2">
                            <w:rPr>
                              <w:noProof/>
                              <w:color w:val="1E4661"/>
                              <w:sz w:val="16"/>
                              <w:szCs w:val="18"/>
                            </w:rPr>
                            <w:instrText>T</w:instrText>
                          </w:r>
                          <w:r w:rsidR="003878BF" w:rsidRPr="00BF7CE2">
                            <w:rPr>
                              <w:noProof/>
                              <w:color w:val="1E4661"/>
                              <w:sz w:val="16"/>
                              <w:szCs w:val="18"/>
                            </w:rPr>
                            <w:instrText xml:space="preserve">_Approvers  \* MERGEFORMAT </w:instrText>
                          </w:r>
                          <w:r w:rsidR="003878BF" w:rsidRPr="00BF7CE2">
                            <w:rPr>
                              <w:noProof/>
                              <w:color w:val="1E4661"/>
                              <w:sz w:val="16"/>
                              <w:szCs w:val="18"/>
                            </w:rPr>
                            <w:fldChar w:fldCharType="separate"/>
                          </w:r>
                          <w:r w:rsidR="003878BF" w:rsidRPr="00BF7CE2">
                            <w:rPr>
                              <w:noProof/>
                              <w:color w:val="1E4661"/>
                              <w:sz w:val="16"/>
                              <w:szCs w:val="18"/>
                            </w:rPr>
                            <w:t xml:space="preserve"> </w:t>
                          </w:r>
                          <w:r w:rsidR="003878BF" w:rsidRPr="00BF7CE2">
                            <w:rPr>
                              <w:noProof/>
                              <w:color w:val="1E4661"/>
                              <w:sz w:val="16"/>
                              <w:szCs w:val="18"/>
                            </w:rPr>
                            <w:fldChar w:fldCharType="end"/>
                          </w:r>
                        </w:p>
                      </w:txbxContent>
                    </v:textbox>
                  </v:shape>
                </w:pict>
              </mc:Fallback>
            </mc:AlternateContent>
          </w:r>
          <w:r w:rsidR="00264624" w:rsidRPr="00B74604">
            <w:rPr>
              <w:color w:val="053250"/>
            </w:rPr>
            <w:br/>
          </w:r>
          <w:r w:rsidR="00264624" w:rsidRPr="00B74604">
            <w:rPr>
              <w:color w:val="053250"/>
            </w:rPr>
            <w:tab/>
          </w:r>
          <w:r w:rsidR="00264624" w:rsidRPr="00B74604">
            <w:rPr>
              <w:color w:val="053250"/>
            </w:rPr>
            <w:tab/>
          </w:r>
          <w:r w:rsidR="00264624" w:rsidRPr="00B74604">
            <w:rPr>
              <w:color w:val="053250"/>
            </w:rPr>
            <w:fldChar w:fldCharType="begin"/>
          </w:r>
          <w:r w:rsidR="00264624" w:rsidRPr="00B74604">
            <w:rPr>
              <w:color w:val="053250"/>
            </w:rPr>
            <w:instrText xml:space="preserve"> PAGE   \* MERGEFORMAT </w:instrText>
          </w:r>
          <w:r w:rsidR="00264624" w:rsidRPr="00B74604">
            <w:rPr>
              <w:color w:val="053250"/>
            </w:rPr>
            <w:fldChar w:fldCharType="separate"/>
          </w:r>
          <w:r w:rsidR="00264624" w:rsidRPr="00B74604">
            <w:rPr>
              <w:color w:val="053250"/>
            </w:rPr>
            <w:t>1</w:t>
          </w:r>
          <w:r w:rsidR="00264624" w:rsidRPr="00B74604">
            <w:rPr>
              <w:color w:val="053250"/>
            </w:rPr>
            <w:fldChar w:fldCharType="end"/>
          </w:r>
          <w:r w:rsidR="00264624" w:rsidRPr="00B74604">
            <w:rPr>
              <w:color w:val="053250"/>
            </w:rPr>
            <w:t xml:space="preserve"> (</w:t>
          </w:r>
          <w:r w:rsidR="00264624" w:rsidRPr="00B74604">
            <w:rPr>
              <w:color w:val="053250"/>
            </w:rPr>
            <w:fldChar w:fldCharType="begin"/>
          </w:r>
          <w:r w:rsidR="00264624" w:rsidRPr="00B74604">
            <w:rPr>
              <w:color w:val="053250"/>
            </w:rPr>
            <w:instrText xml:space="preserve"> NUMPAGES   \* MERGEFORMAT </w:instrText>
          </w:r>
          <w:r w:rsidR="00264624" w:rsidRPr="00B74604">
            <w:rPr>
              <w:color w:val="053250"/>
            </w:rPr>
            <w:fldChar w:fldCharType="separate"/>
          </w:r>
          <w:r w:rsidR="00264624" w:rsidRPr="00B74604">
            <w:rPr>
              <w:color w:val="053250"/>
            </w:rPr>
            <w:t>2</w:t>
          </w:r>
          <w:r w:rsidR="00264624" w:rsidRPr="00B74604">
            <w:rPr>
              <w:noProof/>
              <w:color w:val="053250"/>
            </w:rPr>
            <w:fldChar w:fldCharType="end"/>
          </w:r>
          <w:r w:rsidR="00264624" w:rsidRPr="00B74604">
            <w:rPr>
              <w:color w:val="053250"/>
            </w:rPr>
            <w:t>)</w:t>
          </w:r>
        </w:p>
      </w:tc>
    </w:tr>
  </w:tbl>
  <w:p w14:paraId="74BFFAC8" w14:textId="17D705E0" w:rsidR="00264624" w:rsidRPr="00264624" w:rsidRDefault="00B74604" w:rsidP="00B74604">
    <w:pPr>
      <w:pStyle w:val="Sidhuvud"/>
      <w:tabs>
        <w:tab w:val="clear" w:pos="4680"/>
        <w:tab w:val="clear" w:pos="9360"/>
        <w:tab w:val="left" w:pos="1575"/>
      </w:tabs>
      <w:spacing w:after="0"/>
      <w:ind w:left="0"/>
      <w:rPr>
        <w:sz w:val="16"/>
        <w:szCs w:val="20"/>
      </w:rPr>
    </w:pPr>
    <w:r>
      <w:rPr>
        <w:sz w:val="16"/>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8F792" w14:textId="77777777" w:rsidR="001D3CA4" w:rsidRDefault="001D3CA4">
    <w:pPr>
      <w:pStyle w:val="Sidhuvud"/>
    </w:pPr>
    <w:r>
      <w:rPr>
        <w:noProof/>
      </w:rPr>
      <w:drawing>
        <wp:inline distT="0" distB="0" distL="0" distR="0" wp14:anchorId="21D1AA69" wp14:editId="03834721">
          <wp:extent cx="1543050" cy="541421"/>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863610" cy="65389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C6482"/>
    <w:multiLevelType w:val="hybridMultilevel"/>
    <w:tmpl w:val="5D248BC0"/>
    <w:lvl w:ilvl="0" w:tplc="B1EE6D6E">
      <w:start w:val="1"/>
      <w:numFmt w:val="bullet"/>
      <w:lvlText w:val="·"/>
      <w:lvlJc w:val="left"/>
      <w:pPr>
        <w:ind w:left="720" w:hanging="360"/>
      </w:pPr>
      <w:rPr>
        <w:rFonts w:ascii="Symbol" w:hAnsi="Symbol" w:hint="default"/>
      </w:rPr>
    </w:lvl>
    <w:lvl w:ilvl="1" w:tplc="7DA0D990">
      <w:start w:val="1"/>
      <w:numFmt w:val="bullet"/>
      <w:lvlText w:val="o"/>
      <w:lvlJc w:val="left"/>
      <w:pPr>
        <w:ind w:left="1440" w:hanging="360"/>
      </w:pPr>
      <w:rPr>
        <w:rFonts w:ascii="Courier New" w:hAnsi="Courier New" w:hint="default"/>
      </w:rPr>
    </w:lvl>
    <w:lvl w:ilvl="2" w:tplc="EDF44B1C">
      <w:start w:val="1"/>
      <w:numFmt w:val="bullet"/>
      <w:lvlText w:val=""/>
      <w:lvlJc w:val="left"/>
      <w:pPr>
        <w:ind w:left="2160" w:hanging="360"/>
      </w:pPr>
      <w:rPr>
        <w:rFonts w:ascii="Wingdings" w:hAnsi="Wingdings" w:hint="default"/>
      </w:rPr>
    </w:lvl>
    <w:lvl w:ilvl="3" w:tplc="F5486182">
      <w:start w:val="1"/>
      <w:numFmt w:val="bullet"/>
      <w:lvlText w:val=""/>
      <w:lvlJc w:val="left"/>
      <w:pPr>
        <w:ind w:left="2880" w:hanging="360"/>
      </w:pPr>
      <w:rPr>
        <w:rFonts w:ascii="Symbol" w:hAnsi="Symbol" w:hint="default"/>
      </w:rPr>
    </w:lvl>
    <w:lvl w:ilvl="4" w:tplc="1F00831E">
      <w:start w:val="1"/>
      <w:numFmt w:val="bullet"/>
      <w:lvlText w:val="o"/>
      <w:lvlJc w:val="left"/>
      <w:pPr>
        <w:ind w:left="3600" w:hanging="360"/>
      </w:pPr>
      <w:rPr>
        <w:rFonts w:ascii="Courier New" w:hAnsi="Courier New" w:hint="default"/>
      </w:rPr>
    </w:lvl>
    <w:lvl w:ilvl="5" w:tplc="BA362EEE">
      <w:start w:val="1"/>
      <w:numFmt w:val="bullet"/>
      <w:lvlText w:val=""/>
      <w:lvlJc w:val="left"/>
      <w:pPr>
        <w:ind w:left="4320" w:hanging="360"/>
      </w:pPr>
      <w:rPr>
        <w:rFonts w:ascii="Wingdings" w:hAnsi="Wingdings" w:hint="default"/>
      </w:rPr>
    </w:lvl>
    <w:lvl w:ilvl="6" w:tplc="E096804C">
      <w:start w:val="1"/>
      <w:numFmt w:val="bullet"/>
      <w:lvlText w:val=""/>
      <w:lvlJc w:val="left"/>
      <w:pPr>
        <w:ind w:left="5040" w:hanging="360"/>
      </w:pPr>
      <w:rPr>
        <w:rFonts w:ascii="Symbol" w:hAnsi="Symbol" w:hint="default"/>
      </w:rPr>
    </w:lvl>
    <w:lvl w:ilvl="7" w:tplc="56A6A7C2">
      <w:start w:val="1"/>
      <w:numFmt w:val="bullet"/>
      <w:lvlText w:val="o"/>
      <w:lvlJc w:val="left"/>
      <w:pPr>
        <w:ind w:left="5760" w:hanging="360"/>
      </w:pPr>
      <w:rPr>
        <w:rFonts w:ascii="Courier New" w:hAnsi="Courier New" w:hint="default"/>
      </w:rPr>
    </w:lvl>
    <w:lvl w:ilvl="8" w:tplc="3E524BE2">
      <w:start w:val="1"/>
      <w:numFmt w:val="bullet"/>
      <w:lvlText w:val=""/>
      <w:lvlJc w:val="left"/>
      <w:pPr>
        <w:ind w:left="6480" w:hanging="360"/>
      </w:pPr>
      <w:rPr>
        <w:rFonts w:ascii="Wingdings" w:hAnsi="Wingdings" w:hint="default"/>
      </w:rPr>
    </w:lvl>
  </w:abstractNum>
  <w:abstractNum w:abstractNumId="1" w15:restartNumberingAfterBreak="0">
    <w:nsid w:val="1A670574"/>
    <w:multiLevelType w:val="multilevel"/>
    <w:tmpl w:val="E8664FDE"/>
    <w:styleLink w:val="AlerisLista"/>
    <w:lvl w:ilvl="0">
      <w:start w:val="1"/>
      <w:numFmt w:val="decimal"/>
      <w:lvlRestart w:val="0"/>
      <w:lvlText w:val="%1."/>
      <w:lvlJc w:val="left"/>
      <w:pPr>
        <w:tabs>
          <w:tab w:val="num" w:pos="453"/>
        </w:tabs>
        <w:ind w:left="453" w:hanging="453"/>
      </w:pPr>
      <w:rPr>
        <w:rFonts w:ascii="Arial" w:hAnsi="Arial"/>
      </w:rPr>
    </w:lvl>
    <w:lvl w:ilvl="1">
      <w:start w:val="1"/>
      <w:numFmt w:val="lowerLetter"/>
      <w:lvlText w:val="%2)"/>
      <w:lvlJc w:val="left"/>
      <w:pPr>
        <w:tabs>
          <w:tab w:val="num" w:pos="907"/>
        </w:tabs>
        <w:ind w:left="907" w:hanging="454"/>
      </w:pPr>
      <w:rPr>
        <w:rFonts w:ascii="Arial" w:hAnsi="Arial"/>
      </w:rPr>
    </w:lvl>
    <w:lvl w:ilvl="2">
      <w:start w:val="1"/>
      <w:numFmt w:val="lowerRoman"/>
      <w:lvlText w:val="%3)"/>
      <w:lvlJc w:val="left"/>
      <w:pPr>
        <w:tabs>
          <w:tab w:val="num" w:pos="1360"/>
        </w:tabs>
        <w:ind w:left="1360" w:hanging="453"/>
      </w:pPr>
      <w:rPr>
        <w:rFonts w:ascii="Arial" w:hAnsi="Arial"/>
      </w:rPr>
    </w:lvl>
    <w:lvl w:ilvl="3">
      <w:start w:val="1"/>
      <w:numFmt w:val="lowerLetter"/>
      <w:lvlText w:val="-"/>
      <w:lvlJc w:val="left"/>
      <w:pPr>
        <w:tabs>
          <w:tab w:val="num" w:pos="1814"/>
        </w:tabs>
        <w:ind w:left="1814" w:hanging="454"/>
      </w:pPr>
      <w:rPr>
        <w:rFonts w:ascii="Arial" w:hAnsi="Arial"/>
      </w:rPr>
    </w:lvl>
    <w:lvl w:ilvl="4">
      <w:start w:val="1"/>
      <w:numFmt w:val="lowerLetter"/>
      <w:lvlText w:val="-"/>
      <w:lvlJc w:val="left"/>
      <w:pPr>
        <w:tabs>
          <w:tab w:val="num" w:pos="2267"/>
        </w:tabs>
        <w:ind w:left="2267" w:hanging="453"/>
      </w:pPr>
      <w:rPr>
        <w:rFonts w:ascii="Arial" w:hAnsi="Arial"/>
      </w:rPr>
    </w:lvl>
    <w:lvl w:ilvl="5">
      <w:start w:val="1"/>
      <w:numFmt w:val="lowerLetter"/>
      <w:lvlText w:val="-"/>
      <w:lvlJc w:val="left"/>
      <w:pPr>
        <w:tabs>
          <w:tab w:val="num" w:pos="2720"/>
        </w:tabs>
        <w:ind w:left="2720" w:hanging="453"/>
      </w:pPr>
      <w:rPr>
        <w:rFonts w:ascii="Arial" w:hAnsi="Arial"/>
      </w:rPr>
    </w:lvl>
    <w:lvl w:ilvl="6">
      <w:start w:val="1"/>
      <w:numFmt w:val="lowerLetter"/>
      <w:lvlText w:val="-"/>
      <w:lvlJc w:val="left"/>
      <w:pPr>
        <w:tabs>
          <w:tab w:val="num" w:pos="3174"/>
        </w:tabs>
        <w:ind w:left="3174" w:hanging="454"/>
      </w:pPr>
      <w:rPr>
        <w:rFonts w:ascii="Arial" w:hAnsi="Arial"/>
      </w:rPr>
    </w:lvl>
    <w:lvl w:ilvl="7">
      <w:start w:val="1"/>
      <w:numFmt w:val="lowerLetter"/>
      <w:lvlText w:val="-"/>
      <w:lvlJc w:val="left"/>
      <w:pPr>
        <w:tabs>
          <w:tab w:val="num" w:pos="3627"/>
        </w:tabs>
        <w:ind w:left="3627" w:hanging="453"/>
      </w:pPr>
      <w:rPr>
        <w:rFonts w:ascii="Arial" w:hAnsi="Arial"/>
      </w:rPr>
    </w:lvl>
    <w:lvl w:ilvl="8">
      <w:start w:val="1"/>
      <w:numFmt w:val="lowerLetter"/>
      <w:lvlText w:val="-"/>
      <w:lvlJc w:val="left"/>
      <w:pPr>
        <w:tabs>
          <w:tab w:val="num" w:pos="4081"/>
        </w:tabs>
        <w:ind w:left="4081" w:hanging="454"/>
      </w:pPr>
      <w:rPr>
        <w:rFonts w:ascii="Arial" w:hAnsi="Arial"/>
      </w:rPr>
    </w:lvl>
  </w:abstractNum>
  <w:abstractNum w:abstractNumId="2" w15:restartNumberingAfterBreak="0">
    <w:nsid w:val="2AE13BE3"/>
    <w:multiLevelType w:val="hybridMultilevel"/>
    <w:tmpl w:val="8B3264F0"/>
    <w:lvl w:ilvl="0" w:tplc="77404D26">
      <w:numFmt w:val="bullet"/>
      <w:lvlText w:val=""/>
      <w:lvlJc w:val="left"/>
      <w:pPr>
        <w:ind w:left="720" w:hanging="360"/>
      </w:pPr>
      <w:rPr>
        <w:rFonts w:ascii="Symbol" w:eastAsia="Times New Roman" w:hAnsi="Symbol" w:cs="Segoe U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D6E8729"/>
    <w:multiLevelType w:val="hybridMultilevel"/>
    <w:tmpl w:val="6AFCE354"/>
    <w:lvl w:ilvl="0" w:tplc="B4F0DE5E">
      <w:start w:val="1"/>
      <w:numFmt w:val="bullet"/>
      <w:lvlText w:val="·"/>
      <w:lvlJc w:val="left"/>
      <w:pPr>
        <w:ind w:left="720" w:hanging="360"/>
      </w:pPr>
      <w:rPr>
        <w:rFonts w:ascii="Symbol" w:hAnsi="Symbol" w:hint="default"/>
      </w:rPr>
    </w:lvl>
    <w:lvl w:ilvl="1" w:tplc="441E83F4">
      <w:start w:val="1"/>
      <w:numFmt w:val="bullet"/>
      <w:lvlText w:val="o"/>
      <w:lvlJc w:val="left"/>
      <w:pPr>
        <w:ind w:left="1440" w:hanging="360"/>
      </w:pPr>
      <w:rPr>
        <w:rFonts w:ascii="Courier New" w:hAnsi="Courier New" w:hint="default"/>
      </w:rPr>
    </w:lvl>
    <w:lvl w:ilvl="2" w:tplc="B8005308">
      <w:start w:val="1"/>
      <w:numFmt w:val="bullet"/>
      <w:lvlText w:val=""/>
      <w:lvlJc w:val="left"/>
      <w:pPr>
        <w:ind w:left="2160" w:hanging="360"/>
      </w:pPr>
      <w:rPr>
        <w:rFonts w:ascii="Wingdings" w:hAnsi="Wingdings" w:hint="default"/>
      </w:rPr>
    </w:lvl>
    <w:lvl w:ilvl="3" w:tplc="F0EAFB86">
      <w:start w:val="1"/>
      <w:numFmt w:val="bullet"/>
      <w:lvlText w:val=""/>
      <w:lvlJc w:val="left"/>
      <w:pPr>
        <w:ind w:left="2880" w:hanging="360"/>
      </w:pPr>
      <w:rPr>
        <w:rFonts w:ascii="Symbol" w:hAnsi="Symbol" w:hint="default"/>
      </w:rPr>
    </w:lvl>
    <w:lvl w:ilvl="4" w:tplc="010C6CF0">
      <w:start w:val="1"/>
      <w:numFmt w:val="bullet"/>
      <w:lvlText w:val="o"/>
      <w:lvlJc w:val="left"/>
      <w:pPr>
        <w:ind w:left="3600" w:hanging="360"/>
      </w:pPr>
      <w:rPr>
        <w:rFonts w:ascii="Courier New" w:hAnsi="Courier New" w:hint="default"/>
      </w:rPr>
    </w:lvl>
    <w:lvl w:ilvl="5" w:tplc="8A0C73C8">
      <w:start w:val="1"/>
      <w:numFmt w:val="bullet"/>
      <w:lvlText w:val=""/>
      <w:lvlJc w:val="left"/>
      <w:pPr>
        <w:ind w:left="4320" w:hanging="360"/>
      </w:pPr>
      <w:rPr>
        <w:rFonts w:ascii="Wingdings" w:hAnsi="Wingdings" w:hint="default"/>
      </w:rPr>
    </w:lvl>
    <w:lvl w:ilvl="6" w:tplc="3ACAE60C">
      <w:start w:val="1"/>
      <w:numFmt w:val="bullet"/>
      <w:lvlText w:val=""/>
      <w:lvlJc w:val="left"/>
      <w:pPr>
        <w:ind w:left="5040" w:hanging="360"/>
      </w:pPr>
      <w:rPr>
        <w:rFonts w:ascii="Symbol" w:hAnsi="Symbol" w:hint="default"/>
      </w:rPr>
    </w:lvl>
    <w:lvl w:ilvl="7" w:tplc="DB54A240">
      <w:start w:val="1"/>
      <w:numFmt w:val="bullet"/>
      <w:lvlText w:val="o"/>
      <w:lvlJc w:val="left"/>
      <w:pPr>
        <w:ind w:left="5760" w:hanging="360"/>
      </w:pPr>
      <w:rPr>
        <w:rFonts w:ascii="Courier New" w:hAnsi="Courier New" w:hint="default"/>
      </w:rPr>
    </w:lvl>
    <w:lvl w:ilvl="8" w:tplc="E5929412">
      <w:start w:val="1"/>
      <w:numFmt w:val="bullet"/>
      <w:lvlText w:val=""/>
      <w:lvlJc w:val="left"/>
      <w:pPr>
        <w:ind w:left="6480" w:hanging="360"/>
      </w:pPr>
      <w:rPr>
        <w:rFonts w:ascii="Wingdings" w:hAnsi="Wingdings" w:hint="default"/>
      </w:rPr>
    </w:lvl>
  </w:abstractNum>
  <w:abstractNum w:abstractNumId="4" w15:restartNumberingAfterBreak="0">
    <w:nsid w:val="2E2802C5"/>
    <w:multiLevelType w:val="multilevel"/>
    <w:tmpl w:val="F7CAC552"/>
    <w:styleLink w:val="AlerisPunkter"/>
    <w:lvl w:ilvl="0">
      <w:start w:val="1"/>
      <w:numFmt w:val="bullet"/>
      <w:lvlRestart w:val="0"/>
      <w:lvlText w:val=""/>
      <w:lvlJc w:val="left"/>
      <w:pPr>
        <w:tabs>
          <w:tab w:val="num" w:pos="453"/>
        </w:tabs>
        <w:ind w:left="453" w:hanging="453"/>
      </w:pPr>
      <w:rPr>
        <w:rFonts w:ascii="Symbol" w:hAnsi="Symbol" w:hint="default"/>
      </w:rPr>
    </w:lvl>
    <w:lvl w:ilvl="1">
      <w:start w:val="1"/>
      <w:numFmt w:val="lowerLetter"/>
      <w:lvlText w:val="-"/>
      <w:lvlJc w:val="left"/>
      <w:pPr>
        <w:tabs>
          <w:tab w:val="num" w:pos="907"/>
        </w:tabs>
        <w:ind w:left="907" w:hanging="454"/>
      </w:pPr>
      <w:rPr>
        <w:rFonts w:ascii="Georgia" w:hAnsi="Georgia"/>
      </w:rPr>
    </w:lvl>
    <w:lvl w:ilvl="2">
      <w:start w:val="1"/>
      <w:numFmt w:val="lowerRoman"/>
      <w:lvlText w:val="-"/>
      <w:lvlJc w:val="left"/>
      <w:pPr>
        <w:tabs>
          <w:tab w:val="num" w:pos="1360"/>
        </w:tabs>
        <w:ind w:left="1360" w:hanging="453"/>
      </w:pPr>
      <w:rPr>
        <w:rFonts w:ascii="Georgia" w:hAnsi="Georgia"/>
      </w:rPr>
    </w:lvl>
    <w:lvl w:ilvl="3">
      <w:start w:val="1"/>
      <w:numFmt w:val="bullet"/>
      <w:lvlText w:val="-"/>
      <w:lvlJc w:val="left"/>
      <w:pPr>
        <w:tabs>
          <w:tab w:val="num" w:pos="1814"/>
        </w:tabs>
        <w:ind w:left="1814" w:hanging="454"/>
      </w:pPr>
      <w:rPr>
        <w:rFonts w:ascii="Georgia" w:hAnsi="Georgia"/>
      </w:rPr>
    </w:lvl>
    <w:lvl w:ilvl="4">
      <w:start w:val="1"/>
      <w:numFmt w:val="lowerLetter"/>
      <w:lvlText w:val="-"/>
      <w:lvlJc w:val="left"/>
      <w:pPr>
        <w:tabs>
          <w:tab w:val="num" w:pos="2267"/>
        </w:tabs>
        <w:ind w:left="2267" w:hanging="453"/>
      </w:pPr>
      <w:rPr>
        <w:rFonts w:ascii="Georgia" w:hAnsi="Georgia"/>
      </w:rPr>
    </w:lvl>
    <w:lvl w:ilvl="5">
      <w:start w:val="1"/>
      <w:numFmt w:val="lowerRoman"/>
      <w:lvlText w:val="-"/>
      <w:lvlJc w:val="left"/>
      <w:pPr>
        <w:tabs>
          <w:tab w:val="num" w:pos="2720"/>
        </w:tabs>
        <w:ind w:left="2720" w:hanging="453"/>
      </w:pPr>
      <w:rPr>
        <w:rFonts w:ascii="Georgia" w:hAnsi="Georgia"/>
      </w:rPr>
    </w:lvl>
    <w:lvl w:ilvl="6">
      <w:start w:val="1"/>
      <w:numFmt w:val="bullet"/>
      <w:lvlText w:val="-"/>
      <w:lvlJc w:val="left"/>
      <w:pPr>
        <w:tabs>
          <w:tab w:val="num" w:pos="3174"/>
        </w:tabs>
        <w:ind w:left="3174" w:hanging="454"/>
      </w:pPr>
      <w:rPr>
        <w:rFonts w:ascii="Georgia" w:hAnsi="Georgia"/>
      </w:rPr>
    </w:lvl>
    <w:lvl w:ilvl="7">
      <w:start w:val="1"/>
      <w:numFmt w:val="lowerRoman"/>
      <w:lvlText w:val="-"/>
      <w:lvlJc w:val="left"/>
      <w:pPr>
        <w:tabs>
          <w:tab w:val="num" w:pos="3627"/>
        </w:tabs>
        <w:ind w:left="3627" w:hanging="453"/>
      </w:pPr>
      <w:rPr>
        <w:rFonts w:ascii="Georgia" w:hAnsi="Georgia"/>
      </w:rPr>
    </w:lvl>
    <w:lvl w:ilvl="8">
      <w:start w:val="1"/>
      <w:numFmt w:val="bullet"/>
      <w:lvlText w:val="-"/>
      <w:lvlJc w:val="left"/>
      <w:pPr>
        <w:tabs>
          <w:tab w:val="num" w:pos="4081"/>
        </w:tabs>
        <w:ind w:left="4081" w:hanging="454"/>
      </w:pPr>
      <w:rPr>
        <w:rFonts w:ascii="Georgia" w:hAnsi="Georgia"/>
      </w:rPr>
    </w:lvl>
  </w:abstractNum>
  <w:abstractNum w:abstractNumId="5" w15:restartNumberingAfterBreak="0">
    <w:nsid w:val="42EA5D5B"/>
    <w:multiLevelType w:val="multilevel"/>
    <w:tmpl w:val="F7CAC552"/>
    <w:numStyleLink w:val="AlerisPunkter"/>
  </w:abstractNum>
  <w:num w:numId="1" w16cid:durableId="151992514">
    <w:abstractNumId w:val="3"/>
  </w:num>
  <w:num w:numId="2" w16cid:durableId="27151418">
    <w:abstractNumId w:val="0"/>
  </w:num>
  <w:num w:numId="3" w16cid:durableId="779880254">
    <w:abstractNumId w:val="1"/>
  </w:num>
  <w:num w:numId="4" w16cid:durableId="1772160564">
    <w:abstractNumId w:val="4"/>
  </w:num>
  <w:num w:numId="5" w16cid:durableId="272515245">
    <w:abstractNumId w:val="5"/>
  </w:num>
  <w:num w:numId="6" w16cid:durableId="557592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494c8J5wDxRFi8Gi7MZLL9JaUYab8n434/oQ2tuEnSlm1qG6eI6sw9JUperSJQU+1XPCkQoQL4OkX+pNBHN1fw==" w:salt="0sqf10pIyCyE/FVveOgcXQ=="/>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586"/>
    <w:rsid w:val="00013427"/>
    <w:rsid w:val="00053735"/>
    <w:rsid w:val="00056120"/>
    <w:rsid w:val="0006115A"/>
    <w:rsid w:val="00061AA0"/>
    <w:rsid w:val="00097869"/>
    <w:rsid w:val="000A7018"/>
    <w:rsid w:val="000B5586"/>
    <w:rsid w:val="000C0782"/>
    <w:rsid w:val="000E70F6"/>
    <w:rsid w:val="000F414A"/>
    <w:rsid w:val="001025BA"/>
    <w:rsid w:val="001424F2"/>
    <w:rsid w:val="00177EE1"/>
    <w:rsid w:val="00181766"/>
    <w:rsid w:val="00186961"/>
    <w:rsid w:val="00187C9D"/>
    <w:rsid w:val="001A67CD"/>
    <w:rsid w:val="001C46C2"/>
    <w:rsid w:val="001D3CA4"/>
    <w:rsid w:val="0021729F"/>
    <w:rsid w:val="00220082"/>
    <w:rsid w:val="00230189"/>
    <w:rsid w:val="002332C2"/>
    <w:rsid w:val="00253609"/>
    <w:rsid w:val="00263207"/>
    <w:rsid w:val="00264624"/>
    <w:rsid w:val="002C5B8F"/>
    <w:rsid w:val="002F2A51"/>
    <w:rsid w:val="00311D30"/>
    <w:rsid w:val="003136D3"/>
    <w:rsid w:val="00365D49"/>
    <w:rsid w:val="003663F2"/>
    <w:rsid w:val="00380805"/>
    <w:rsid w:val="003878BF"/>
    <w:rsid w:val="003A667F"/>
    <w:rsid w:val="003B2562"/>
    <w:rsid w:val="003D722F"/>
    <w:rsid w:val="00413DED"/>
    <w:rsid w:val="004275F3"/>
    <w:rsid w:val="004342FE"/>
    <w:rsid w:val="004401BB"/>
    <w:rsid w:val="004515DA"/>
    <w:rsid w:val="00453C78"/>
    <w:rsid w:val="00497E66"/>
    <w:rsid w:val="004B4A42"/>
    <w:rsid w:val="004C2B38"/>
    <w:rsid w:val="004F2D08"/>
    <w:rsid w:val="004F4248"/>
    <w:rsid w:val="00511B25"/>
    <w:rsid w:val="00513388"/>
    <w:rsid w:val="005447A1"/>
    <w:rsid w:val="00555499"/>
    <w:rsid w:val="00560F5A"/>
    <w:rsid w:val="0056306E"/>
    <w:rsid w:val="00564102"/>
    <w:rsid w:val="00574333"/>
    <w:rsid w:val="00590625"/>
    <w:rsid w:val="00597B7A"/>
    <w:rsid w:val="005B1BC9"/>
    <w:rsid w:val="005D40C5"/>
    <w:rsid w:val="005E75AF"/>
    <w:rsid w:val="005F51EC"/>
    <w:rsid w:val="00601EC8"/>
    <w:rsid w:val="00603A0B"/>
    <w:rsid w:val="00624CBB"/>
    <w:rsid w:val="006330F3"/>
    <w:rsid w:val="006531AD"/>
    <w:rsid w:val="00687B06"/>
    <w:rsid w:val="006A357C"/>
    <w:rsid w:val="006B6E79"/>
    <w:rsid w:val="006E40F7"/>
    <w:rsid w:val="006F086D"/>
    <w:rsid w:val="00704877"/>
    <w:rsid w:val="00713276"/>
    <w:rsid w:val="00747F8E"/>
    <w:rsid w:val="007809F7"/>
    <w:rsid w:val="007979DB"/>
    <w:rsid w:val="007B0485"/>
    <w:rsid w:val="007D330C"/>
    <w:rsid w:val="008024AB"/>
    <w:rsid w:val="0081298B"/>
    <w:rsid w:val="008170DC"/>
    <w:rsid w:val="00830F0A"/>
    <w:rsid w:val="0084686F"/>
    <w:rsid w:val="00846FB4"/>
    <w:rsid w:val="0085400E"/>
    <w:rsid w:val="00887DF5"/>
    <w:rsid w:val="00893B92"/>
    <w:rsid w:val="008D36CE"/>
    <w:rsid w:val="008F00AB"/>
    <w:rsid w:val="00904B48"/>
    <w:rsid w:val="00917A7B"/>
    <w:rsid w:val="00935C1B"/>
    <w:rsid w:val="0094617B"/>
    <w:rsid w:val="00965FC9"/>
    <w:rsid w:val="009B3FFE"/>
    <w:rsid w:val="009E2747"/>
    <w:rsid w:val="00A14AC0"/>
    <w:rsid w:val="00A27376"/>
    <w:rsid w:val="00A35A18"/>
    <w:rsid w:val="00A40106"/>
    <w:rsid w:val="00A40838"/>
    <w:rsid w:val="00A43658"/>
    <w:rsid w:val="00A607D9"/>
    <w:rsid w:val="00AA512C"/>
    <w:rsid w:val="00AB1F08"/>
    <w:rsid w:val="00AD5769"/>
    <w:rsid w:val="00AE14EB"/>
    <w:rsid w:val="00AF1EF3"/>
    <w:rsid w:val="00AF2713"/>
    <w:rsid w:val="00AF6F7D"/>
    <w:rsid w:val="00B74604"/>
    <w:rsid w:val="00B817A7"/>
    <w:rsid w:val="00BA02B9"/>
    <w:rsid w:val="00BA41E6"/>
    <w:rsid w:val="00BF7CE2"/>
    <w:rsid w:val="00C22E71"/>
    <w:rsid w:val="00C31C87"/>
    <w:rsid w:val="00C759A6"/>
    <w:rsid w:val="00C816B3"/>
    <w:rsid w:val="00CA0917"/>
    <w:rsid w:val="00CE4476"/>
    <w:rsid w:val="00CF37FE"/>
    <w:rsid w:val="00CF680D"/>
    <w:rsid w:val="00D10A03"/>
    <w:rsid w:val="00D200CC"/>
    <w:rsid w:val="00D4204D"/>
    <w:rsid w:val="00D57940"/>
    <w:rsid w:val="00D87C8F"/>
    <w:rsid w:val="00DD06C7"/>
    <w:rsid w:val="00DD695E"/>
    <w:rsid w:val="00E30A10"/>
    <w:rsid w:val="00E47E66"/>
    <w:rsid w:val="00E5143C"/>
    <w:rsid w:val="00E55BCB"/>
    <w:rsid w:val="00E935F5"/>
    <w:rsid w:val="00E96152"/>
    <w:rsid w:val="00EA3844"/>
    <w:rsid w:val="00EC22A4"/>
    <w:rsid w:val="00ED74E3"/>
    <w:rsid w:val="00F06EAD"/>
    <w:rsid w:val="00F22BEF"/>
    <w:rsid w:val="00F363E2"/>
    <w:rsid w:val="00F93302"/>
    <w:rsid w:val="00FB2F92"/>
    <w:rsid w:val="00FB6086"/>
    <w:rsid w:val="00FF6FDE"/>
    <w:rsid w:val="133828E9"/>
    <w:rsid w:val="143F02A9"/>
    <w:rsid w:val="22DFC1A9"/>
    <w:rsid w:val="2DA0027F"/>
    <w:rsid w:val="3D2F9F7A"/>
    <w:rsid w:val="6546F8B8"/>
    <w:rsid w:val="7051C02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3E1D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5586"/>
    <w:pPr>
      <w:spacing w:after="120" w:line="259" w:lineRule="auto"/>
    </w:pPr>
    <w:rPr>
      <w:rFonts w:ascii="Arial" w:eastAsiaTheme="minorHAnsi" w:hAnsi="Arial" w:cstheme="minorBidi"/>
      <w:sz w:val="22"/>
      <w:szCs w:val="22"/>
      <w:lang w:eastAsia="en-US"/>
    </w:rPr>
  </w:style>
  <w:style w:type="paragraph" w:styleId="Rubrik1">
    <w:name w:val="heading 1"/>
    <w:basedOn w:val="Normal"/>
    <w:next w:val="Normal"/>
    <w:qFormat/>
    <w:rsid w:val="00B74604"/>
    <w:pPr>
      <w:keepNext/>
      <w:spacing w:before="360"/>
      <w:outlineLvl w:val="0"/>
    </w:pPr>
    <w:rPr>
      <w:rFonts w:cs="Arial"/>
      <w:b/>
      <w:bCs/>
      <w:color w:val="053250"/>
      <w:sz w:val="32"/>
      <w:szCs w:val="28"/>
      <w:lang w:eastAsia="sv-SE"/>
    </w:rPr>
  </w:style>
  <w:style w:type="paragraph" w:styleId="Rubrik2">
    <w:name w:val="heading 2"/>
    <w:basedOn w:val="Normal"/>
    <w:next w:val="Normal"/>
    <w:link w:val="Rubrik2Char"/>
    <w:uiPriority w:val="9"/>
    <w:qFormat/>
    <w:rsid w:val="00B74604"/>
    <w:pPr>
      <w:keepNext/>
      <w:spacing w:before="360"/>
      <w:outlineLvl w:val="1"/>
    </w:pPr>
    <w:rPr>
      <w:rFonts w:cs="Arial"/>
      <w:b/>
      <w:bCs/>
      <w:color w:val="053250"/>
      <w:sz w:val="24"/>
      <w:szCs w:val="26"/>
      <w:lang w:eastAsia="sv-SE"/>
    </w:rPr>
  </w:style>
  <w:style w:type="paragraph" w:styleId="Rubrik3">
    <w:name w:val="heading 3"/>
    <w:basedOn w:val="Normal"/>
    <w:next w:val="Normal"/>
    <w:link w:val="Rubrik3Char"/>
    <w:uiPriority w:val="9"/>
    <w:qFormat/>
    <w:rsid w:val="00B74604"/>
    <w:pPr>
      <w:keepNext/>
      <w:spacing w:before="240"/>
      <w:outlineLvl w:val="2"/>
    </w:pPr>
    <w:rPr>
      <w:rFonts w:cs="Arial"/>
      <w:b/>
      <w:bCs/>
      <w:color w:val="05325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numbering" w:customStyle="1" w:styleId="AlerisLista">
    <w:name w:val="Aleris Lista"/>
    <w:basedOn w:val="Ingenlista"/>
    <w:rsid w:val="00BA41E6"/>
    <w:pPr>
      <w:numPr>
        <w:numId w:val="3"/>
      </w:numPr>
    </w:pPr>
  </w:style>
  <w:style w:type="numbering" w:customStyle="1" w:styleId="AlerisPunkter">
    <w:name w:val="Aleris Punkter"/>
    <w:basedOn w:val="Ingenlista"/>
    <w:rsid w:val="00BA41E6"/>
    <w:pPr>
      <w:numPr>
        <w:numId w:val="4"/>
      </w:numPr>
    </w:pPr>
  </w:style>
  <w:style w:type="paragraph" w:styleId="Sidfot">
    <w:name w:val="footer"/>
    <w:basedOn w:val="Normal"/>
    <w:link w:val="SidfotChar"/>
    <w:rsid w:val="0085400E"/>
    <w:pPr>
      <w:tabs>
        <w:tab w:val="center" w:pos="4680"/>
        <w:tab w:val="right" w:pos="9360"/>
      </w:tabs>
      <w:spacing w:line="200" w:lineRule="atLeast"/>
      <w:ind w:left="-1021"/>
    </w:pPr>
    <w:rPr>
      <w:rFonts w:cs="Arial"/>
      <w:color w:val="00C6B2"/>
      <w:sz w:val="16"/>
      <w:lang w:eastAsia="sv-SE"/>
    </w:rPr>
  </w:style>
  <w:style w:type="paragraph" w:customStyle="1" w:styleId="Juridisktext">
    <w:name w:val="Juridisk text"/>
    <w:basedOn w:val="Sidfot"/>
    <w:rsid w:val="00253609"/>
    <w:pPr>
      <w:spacing w:before="120" w:line="120" w:lineRule="atLeast"/>
    </w:pPr>
    <w:rPr>
      <w:sz w:val="12"/>
      <w:szCs w:val="12"/>
    </w:rPr>
  </w:style>
  <w:style w:type="paragraph" w:styleId="Sidhuvud">
    <w:name w:val="header"/>
    <w:basedOn w:val="Normal"/>
    <w:link w:val="SidhuvudChar"/>
    <w:rsid w:val="006A357C"/>
    <w:pPr>
      <w:tabs>
        <w:tab w:val="center" w:pos="4680"/>
        <w:tab w:val="right" w:pos="9360"/>
      </w:tabs>
      <w:spacing w:after="600"/>
      <w:ind w:left="-1021"/>
    </w:pPr>
    <w:rPr>
      <w:rFonts w:cs="Arial"/>
      <w:sz w:val="20"/>
      <w:lang w:eastAsia="sv-SE"/>
    </w:rPr>
  </w:style>
  <w:style w:type="paragraph" w:customStyle="1" w:styleId="Verksamhetsnamn">
    <w:name w:val="Verksamhetsnamn"/>
    <w:basedOn w:val="Sidfot"/>
    <w:rsid w:val="00830F0A"/>
    <w:pPr>
      <w:spacing w:before="720"/>
    </w:pPr>
    <w:rPr>
      <w:b/>
      <w:sz w:val="20"/>
    </w:rPr>
  </w:style>
  <w:style w:type="character" w:customStyle="1" w:styleId="SidfotChar">
    <w:name w:val="Sidfot Char"/>
    <w:link w:val="Sidfot"/>
    <w:rsid w:val="0085400E"/>
    <w:rPr>
      <w:rFonts w:ascii="Arial" w:hAnsi="Arial" w:cs="Arial"/>
      <w:color w:val="00C6B2"/>
      <w:sz w:val="16"/>
      <w:szCs w:val="24"/>
      <w:lang w:val="sv-SE" w:eastAsia="sv-SE" w:bidi="ar-SA"/>
    </w:rPr>
  </w:style>
  <w:style w:type="character" w:styleId="Hyperlnk">
    <w:name w:val="Hyperlink"/>
    <w:rsid w:val="00CF37FE"/>
    <w:rPr>
      <w:color w:val="0000FF"/>
      <w:u w:val="single"/>
    </w:rPr>
  </w:style>
  <w:style w:type="table" w:styleId="Tabellrutnt">
    <w:name w:val="Table Grid"/>
    <w:basedOn w:val="Normaltabell"/>
    <w:rsid w:val="005E75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stomnmnande">
    <w:name w:val="Unresolved Mention"/>
    <w:basedOn w:val="Standardstycketeckensnitt"/>
    <w:uiPriority w:val="99"/>
    <w:semiHidden/>
    <w:unhideWhenUsed/>
    <w:rsid w:val="00560F5A"/>
    <w:rPr>
      <w:color w:val="605E5C"/>
      <w:shd w:val="clear" w:color="auto" w:fill="E1DFDD"/>
    </w:rPr>
  </w:style>
  <w:style w:type="character" w:customStyle="1" w:styleId="Rubrik2Char">
    <w:name w:val="Rubrik 2 Char"/>
    <w:basedOn w:val="Standardstycketeckensnitt"/>
    <w:link w:val="Rubrik2"/>
    <w:uiPriority w:val="9"/>
    <w:rsid w:val="00B74604"/>
    <w:rPr>
      <w:rFonts w:ascii="Arial" w:eastAsiaTheme="minorHAnsi" w:hAnsi="Arial" w:cs="Arial"/>
      <w:b/>
      <w:bCs/>
      <w:color w:val="053250"/>
      <w:sz w:val="24"/>
      <w:szCs w:val="26"/>
    </w:rPr>
  </w:style>
  <w:style w:type="paragraph" w:styleId="Liststycke">
    <w:name w:val="List Paragraph"/>
    <w:basedOn w:val="Normal"/>
    <w:uiPriority w:val="34"/>
    <w:qFormat/>
    <w:rsid w:val="000B5586"/>
    <w:pPr>
      <w:ind w:left="720"/>
      <w:contextualSpacing/>
    </w:pPr>
  </w:style>
  <w:style w:type="character" w:customStyle="1" w:styleId="Rubrik3Char">
    <w:name w:val="Rubrik 3 Char"/>
    <w:basedOn w:val="Standardstycketeckensnitt"/>
    <w:link w:val="Rubrik3"/>
    <w:uiPriority w:val="9"/>
    <w:rsid w:val="00B74604"/>
    <w:rPr>
      <w:rFonts w:ascii="Arial" w:eastAsiaTheme="minorHAnsi" w:hAnsi="Arial" w:cs="Arial"/>
      <w:b/>
      <w:bCs/>
      <w:color w:val="053250"/>
      <w:sz w:val="22"/>
      <w:szCs w:val="22"/>
    </w:rPr>
  </w:style>
  <w:style w:type="character" w:customStyle="1" w:styleId="SidhuvudChar">
    <w:name w:val="Sidhuvud Char"/>
    <w:basedOn w:val="Standardstycketeckensnitt"/>
    <w:link w:val="Sidhuvud"/>
    <w:rsid w:val="00A40838"/>
    <w:rPr>
      <w:rFonts w:ascii="Arial" w:eastAsiaTheme="minorHAnsi" w:hAnsi="Arial" w:cs="Arial"/>
      <w:szCs w:val="22"/>
    </w:rPr>
  </w:style>
  <w:style w:type="character" w:styleId="Diskretbetoning">
    <w:name w:val="Subtle Emphasis"/>
    <w:basedOn w:val="Standardstycketeckensnitt"/>
    <w:uiPriority w:val="19"/>
    <w:qFormat/>
    <w:rsid w:val="00AD5769"/>
    <w:rPr>
      <w:i/>
      <w:iCs/>
      <w:color w:val="404040" w:themeColor="text1" w:themeTint="BF"/>
    </w:rPr>
  </w:style>
  <w:style w:type="character" w:styleId="Starkbetoning">
    <w:name w:val="Intense Emphasis"/>
    <w:basedOn w:val="Standardstycketeckensnitt"/>
    <w:uiPriority w:val="21"/>
    <w:qFormat/>
    <w:rsid w:val="00AD5769"/>
    <w:rPr>
      <w:i/>
      <w:iCs/>
      <w:color w:val="00C6B2" w:themeColor="accent1"/>
    </w:rPr>
  </w:style>
  <w:style w:type="character" w:styleId="Platshllartext">
    <w:name w:val="Placeholder Text"/>
    <w:basedOn w:val="Standardstycketeckensnitt"/>
    <w:uiPriority w:val="99"/>
    <w:semiHidden/>
    <w:rsid w:val="004C2B3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1177.s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1177.s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evidia.s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2.jpg@01D86A93.B2E97250"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3042BF9A6748DC8AD5B5717308D2D5"/>
        <w:category>
          <w:name w:val="Allmänt"/>
          <w:gallery w:val="placeholder"/>
        </w:category>
        <w:types>
          <w:type w:val="bbPlcHdr"/>
        </w:types>
        <w:behaviors>
          <w:behavior w:val="content"/>
        </w:behaviors>
        <w:guid w:val="{5AC26229-13B7-4413-9BFD-7F940B3DDC3A}"/>
      </w:docPartPr>
      <w:docPartBody>
        <w:p w:rsidR="00A27376" w:rsidRDefault="00A27376">
          <w:r w:rsidRPr="004D2607">
            <w:rPr>
              <w:rStyle w:val="Platshllartext"/>
            </w:rPr>
            <w:t>[Godkänd av]</w:t>
          </w:r>
        </w:p>
      </w:docPartBody>
    </w:docPart>
    <w:docPart>
      <w:docPartPr>
        <w:name w:val="0953FD17283549EB86E69DEA72A0B807"/>
        <w:category>
          <w:name w:val="Allmänt"/>
          <w:gallery w:val="placeholder"/>
        </w:category>
        <w:types>
          <w:type w:val="bbPlcHdr"/>
        </w:types>
        <w:behaviors>
          <w:behavior w:val="content"/>
        </w:behaviors>
        <w:guid w:val="{0E70B3E4-4CA4-4106-A6CC-19C8541DC4FA}"/>
      </w:docPartPr>
      <w:docPartBody>
        <w:p w:rsidR="00A27376" w:rsidRDefault="00A27376">
          <w:r w:rsidRPr="004D2607">
            <w:rPr>
              <w:rStyle w:val="Platshllartext"/>
            </w:rPr>
            <w:t>[Dokument ID]</w:t>
          </w:r>
        </w:p>
      </w:docPartBody>
    </w:docPart>
    <w:docPart>
      <w:docPartPr>
        <w:name w:val="D581C3F51A444446B69BCED2E4FF30EA"/>
        <w:category>
          <w:name w:val="Allmänt"/>
          <w:gallery w:val="placeholder"/>
        </w:category>
        <w:types>
          <w:type w:val="bbPlcHdr"/>
        </w:types>
        <w:behaviors>
          <w:behavior w:val="content"/>
        </w:behaviors>
        <w:guid w:val="{8C39466F-367E-43E3-8A6C-152E4F64EA5C}"/>
      </w:docPartPr>
      <w:docPartBody>
        <w:p w:rsidR="00A27376" w:rsidRDefault="00A27376">
          <w:r w:rsidRPr="004D2607">
            <w:rPr>
              <w:rStyle w:val="Platshllartext"/>
            </w:rPr>
            <w:t>[Senast Publicerad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376"/>
    <w:rsid w:val="00181766"/>
    <w:rsid w:val="004515DA"/>
    <w:rsid w:val="00460602"/>
    <w:rsid w:val="00480D93"/>
    <w:rsid w:val="00574333"/>
    <w:rsid w:val="0091137D"/>
    <w:rsid w:val="00A27376"/>
    <w:rsid w:val="00A43658"/>
    <w:rsid w:val="00B7088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sv-SE" w:eastAsia="sv-S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376"/>
    <w:rPr>
      <w:rFonts w:cs="Times New Roman"/>
      <w:sz w:val="3276"/>
      <w:szCs w:val="327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4515D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Aleris">
      <a:dk1>
        <a:sysClr val="windowText" lastClr="000000"/>
      </a:dk1>
      <a:lt1>
        <a:sysClr val="window" lastClr="FFFFFF"/>
      </a:lt1>
      <a:dk2>
        <a:srgbClr val="1D6D6E"/>
      </a:dk2>
      <a:lt2>
        <a:srgbClr val="B4D7D1"/>
      </a:lt2>
      <a:accent1>
        <a:srgbClr val="00C6B2"/>
      </a:accent1>
      <a:accent2>
        <a:srgbClr val="004043"/>
      </a:accent2>
      <a:accent3>
        <a:srgbClr val="CD979F"/>
      </a:accent3>
      <a:accent4>
        <a:srgbClr val="7A828E"/>
      </a:accent4>
      <a:accent5>
        <a:srgbClr val="D4C0A1"/>
      </a:accent5>
      <a:accent6>
        <a:srgbClr val="F58C61"/>
      </a:accent6>
      <a:hlink>
        <a:srgbClr val="97C157"/>
      </a:hlink>
      <a:folHlink>
        <a:srgbClr val="FFC10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lankett" ma:contentTypeID="0x0101007B440878A663274D9EF170951BB1F15703001127849AA9F24D44AC460AB59BEDE954" ma:contentTypeVersion="35" ma:contentTypeDescription="Skapa ett nytt dokument." ma:contentTypeScope="" ma:versionID="dd9fe12daaf0f15b36d56d1631fe751d">
  <xsd:schema xmlns:xsd="http://www.w3.org/2001/XMLSchema" xmlns:xs="http://www.w3.org/2001/XMLSchema" xmlns:p="http://schemas.microsoft.com/office/2006/metadata/properties" xmlns:ns1="http://schemas.microsoft.com/sharepoint/v3" xmlns:ns2="f15418b0-657e-4b68-bf13-36a952b6ecfb" xmlns:ns3="http://schemas.microsoft.com/sharepoint/v3/fields" xmlns:ns4="98b0694f-f801-4ee1-90a2-39727718fea4" targetNamespace="http://schemas.microsoft.com/office/2006/metadata/properties" ma:root="true" ma:fieldsID="f49315235c39f658f56fbd71a5750b7e" ns1:_="" ns2:_="" ns3:_="" ns4:_="">
    <xsd:import namespace="http://schemas.microsoft.com/sharepoint/v3"/>
    <xsd:import namespace="f15418b0-657e-4b68-bf13-36a952b6ecfb"/>
    <xsd:import namespace="http://schemas.microsoft.com/sharepoint/v3/fields"/>
    <xsd:import namespace="98b0694f-f801-4ee1-90a2-39727718fea4"/>
    <xsd:element name="properties">
      <xsd:complexType>
        <xsd:sequence>
          <xsd:element name="documentManagement">
            <xsd:complexType>
              <xsd:all>
                <xsd:element ref="ns2:Dokument_x0020_ID" minOccurs="0"/>
                <xsd:element ref="ns2:Dokumentägare" minOccurs="0"/>
                <xsd:element ref="ns2:Senast_x0020_Publicerad_x0020_Datum" minOccurs="0"/>
                <xsd:element ref="ns1:ol_Department" minOccurs="0"/>
                <xsd:element ref="ns3:_Version" minOccurs="0"/>
                <xsd:element ref="ns4:Arkiveradokument" minOccurs="0"/>
                <xsd:element ref="ns1:_ExtendedDescription" minOccurs="0"/>
                <xsd:element ref="ns4:Godk_x00e4_ndav" minOccurs="0"/>
                <xsd:element ref="ns4:Godk_x00e4_nnare" minOccurs="0"/>
                <xsd:element ref="ns4:Publiceradokument" minOccurs="0"/>
                <xsd:element ref="ns4:Status" minOccurs="0"/>
                <xsd:element ref="ns4:Utf_x00e4_rdare" minOccurs="0"/>
                <xsd:element ref="ns2:Dokumenttyp" minOccurs="0"/>
                <xsd:element ref="ns4:Centuri_x002d_ID" minOccurs="0"/>
                <xsd:element ref="ns2:TaxCatchAll" minOccurs="0"/>
                <xsd:element ref="ns4:Ort_x002f_Enhet" minOccurs="0"/>
                <xsd:element ref="ns2:Informationsklassning" minOccurs="0"/>
                <xsd:element ref="ns2:Dokument_x0020_Titel1" minOccurs="0"/>
                <xsd:element ref="ns2:Process" minOccurs="0"/>
                <xsd:element ref="ns2:ISO-klass" minOccurs="0"/>
                <xsd:element ref="ns2:OrtEnhet" minOccurs="0"/>
                <xsd:element ref="ns2:Målgrupp" minOccurs="0"/>
                <xsd:element ref="ns4:Bulkk_x00f6_rning" minOccurs="0"/>
                <xsd:element ref="ns4:filtyp" minOccurs="0"/>
                <xsd:element ref="ns4:titleReadOnly"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ol_Department" ma:index="11" nillable="true" ma:displayName="" ma:description="" ma:internalName="ol_Department">
      <xsd:simpleType>
        <xsd:restriction base="dms:Text"/>
      </xsd:simpleType>
    </xsd:element>
    <xsd:element name="_ExtendedDescription" ma:index="15" nillable="true" ma:displayName="Beskrivning" ma:format="Dropdown" ma:internalName="_Extended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5418b0-657e-4b68-bf13-36a952b6ecfb" elementFormDefault="qualified">
    <xsd:import namespace="http://schemas.microsoft.com/office/2006/documentManagement/types"/>
    <xsd:import namespace="http://schemas.microsoft.com/office/infopath/2007/PartnerControls"/>
    <xsd:element name="Dokument_x0020_ID" ma:index="8" nillable="true" ma:displayName="Dokument ID" ma:format="Dropdown" ma:internalName="Dokument_x0020_ID">
      <xsd:simpleType>
        <xsd:restriction base="dms:Text">
          <xsd:maxLength value="255"/>
        </xsd:restriction>
      </xsd:simpleType>
    </xsd:element>
    <xsd:element name="Dokumentägare" ma:index="9" nillable="true" ma:displayName="Dokumentägare" ma:format="Dropdown" ma:list="UserInfo" ma:SharePointGroup="0" ma:internalName="Dokument_x00e4_gare"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enast_x0020_Publicerad_x0020_Datum" ma:index="10" nillable="true" ma:displayName="Senast Publicerad Datum" ma:format="DateOnly" ma:internalName="Senast_x0020_Publicerad_x0020_Datum">
      <xsd:simpleType>
        <xsd:restriction base="dms:DateTime"/>
      </xsd:simpleType>
    </xsd:element>
    <xsd:element name="Dokumenttyp" ma:index="21" nillable="true" ma:displayName="Dokumenttyp" ma:default="Externt dokument" ma:format="Dropdown" ma:internalName="Dokumenttyp">
      <xsd:simpleType>
        <xsd:restriction base="dms:Choice">
          <xsd:enumeration value="Policy"/>
          <xsd:enumeration value="Blankett"/>
          <xsd:enumeration value="Riktlinje"/>
          <xsd:enumeration value="Rutin"/>
          <xsd:enumeration value="Policy Evidia Sverige"/>
          <xsd:enumeration value="Beskrivning"/>
          <xsd:enumeration value="Lokal Rutin"/>
          <xsd:enumeration value="Checklista"/>
          <xsd:enumeration value="Elektronisk Blankett"/>
          <xsd:enumeration value="Redovisande dokument"/>
          <xsd:enumeration value="Externt dokument"/>
          <xsd:enumeration value="Rapportmall"/>
        </xsd:restriction>
      </xsd:simpleType>
    </xsd:element>
    <xsd:element name="TaxCatchAll" ma:index="24" nillable="true" ma:displayName="Taxonomy Catch All Column" ma:hidden="true" ma:list="{23d6beca-d73d-48c3-a50f-85a4105e60c3}" ma:internalName="TaxCatchAll" ma:showField="CatchAllData" ma:web="f15418b0-657e-4b68-bf13-36a952b6ecfb">
      <xsd:complexType>
        <xsd:complexContent>
          <xsd:extension base="dms:MultiChoiceLookup">
            <xsd:sequence>
              <xsd:element name="Value" type="dms:Lookup" maxOccurs="unbounded" minOccurs="0" nillable="true"/>
            </xsd:sequence>
          </xsd:extension>
        </xsd:complexContent>
      </xsd:complexType>
    </xsd:element>
    <xsd:element name="Informationsklassning" ma:index="26" nillable="true" ma:displayName="Informationsklassning" ma:default="" ma:format="Dropdown" ma:internalName="Informationsklassning">
      <xsd:simpleType>
        <xsd:restriction base="dms:Choice">
          <xsd:enumeration value="Publik"/>
          <xsd:enumeration value="Intern information"/>
          <xsd:enumeration value="Intern riktad information"/>
        </xsd:restriction>
      </xsd:simpleType>
    </xsd:element>
    <xsd:element name="Dokument_x0020_Titel1" ma:index="27" nillable="true" ma:displayName="Dokument Titel" ma:internalName="Dokument_x0020_Titel1">
      <xsd:simpleType>
        <xsd:restriction base="dms:Text">
          <xsd:maxLength value="255"/>
        </xsd:restriction>
      </xsd:simpleType>
    </xsd:element>
    <xsd:element name="Process" ma:index="28" nillable="true" ma:displayName="Process" ma:format="Dropdown" ma:internalName="Process">
      <xsd:simpleType>
        <xsd:union memberTypes="dms:Text">
          <xsd:simpleType>
            <xsd:restriction base="dms:Choice">
              <xsd:enumeration value="Ledning - Leda/Styra/Följa upp"/>
              <xsd:enumeration value="Röntgenprocess"/>
              <xsd:enumeration value="Stöd - MT/IT"/>
              <xsd:enumeration value="Stöd - Informationssäkerhet/dataskydd"/>
              <xsd:enumeration value="Stöd - Ekonomi"/>
              <xsd:enumeration value="Stöd - Inköp"/>
              <xsd:enumeration value="Stöd -  Marknad / Kommunikation"/>
              <xsd:enumeration value="Stöd - Kvalitet/Hållbarhet"/>
              <xsd:enumeration value="Ledning - Ständiga förbättringar"/>
              <xsd:enumeration value="Rtg. Strålsäkerhet"/>
              <xsd:enumeration value="Rtg.MR-säkerhet"/>
              <xsd:enumeration value="Stöd - HR"/>
              <xsd:enumeration value="Stöd - Strål- /MR-säkerhet"/>
              <xsd:enumeration value="Rtg. Agfa"/>
              <xsd:enumeration value="Rtg. Agfa/Sectra"/>
              <xsd:enumeration value="Rtg.Sectra"/>
              <xsd:enumeration value="Rtg. Akutrutin (Övergripande)"/>
            </xsd:restriction>
          </xsd:simpleType>
        </xsd:union>
      </xsd:simpleType>
    </xsd:element>
    <xsd:element name="ISO-klass" ma:index="29" nillable="true" ma:displayName="ISO-klass" ma:format="Dropdown" ma:internalName="ISO_x002d_klass">
      <xsd:simpleType>
        <xsd:union memberTypes="dms:Text">
          <xsd:simpleType>
            <xsd:restriction base="dms:Choice">
              <xsd:enumeration value="Choice #1"/>
            </xsd:restriction>
          </xsd:simpleType>
        </xsd:union>
      </xsd:simpleType>
    </xsd:element>
    <xsd:element name="OrtEnhet" ma:index="30" nillable="true" ma:displayName="Dokumentområde " ma:format="Dropdown" ma:internalName="OrtEnhet">
      <xsd:simpleType>
        <xsd:restriction base="dms:Choice">
          <xsd:enumeration value="Blankett sparas utanför DC"/>
          <xsd:enumeration value="Arbetsbeskrivning"/>
          <xsd:enumeration value="Manual"/>
          <xsd:enumeration value="Lokal Rutin"/>
          <xsd:enumeration value="Läkemedel"/>
          <xsd:enumeration value="Säkerhet och beredskap"/>
          <xsd:enumeration value="Leverantörsinformation"/>
          <xsd:enumeration value="Patientavgifter"/>
          <xsd:enumeration value="Patientinformation"/>
          <xsd:enumeration value="Remittentinformation"/>
          <xsd:enumeration value="Presentation (Utbildning/föreläsning)"/>
          <xsd:enumeration value="Miljö"/>
          <xsd:enumeration value="Informationssäkerhet"/>
          <xsd:enumeration value="Remisshantering"/>
          <xsd:enumeration value="Arbetsmiljö"/>
          <xsd:enumeration value="Journalhantering"/>
          <xsd:enumeration value="Roller och ansvar"/>
          <xsd:enumeration value="Ledning(system)"/>
          <xsd:enumeration value="Delegering"/>
          <xsd:enumeration value="MR Säkerhet"/>
          <xsd:enumeration value="Strålsäkerhet"/>
          <xsd:enumeration value="Inköp"/>
          <xsd:enumeration value="Manual Agfa"/>
          <xsd:enumeration value="Manual Agfa/Sectra"/>
          <xsd:enumeration value="Manual Sectra"/>
          <xsd:enumeration value="Patientsäkerhet"/>
          <xsd:enumeration value="Kompetens"/>
        </xsd:restriction>
      </xsd:simpleType>
    </xsd:element>
    <xsd:element name="Målgrupp" ma:index="31" nillable="true" ma:displayName="Målgrupp" ma:format="Dropdown" ma:internalName="M_x00e5_lgrupp">
      <xsd:simpleType>
        <xsd:restriction base="dms:Choice">
          <xsd:enumeration value="Radiolog"/>
          <xsd:enumeration value="Röntgensjuksköterska"/>
          <xsd:enumeration value="Patientkoordiinator"/>
          <xsd:enumeration value="Sonograf"/>
          <xsd:enumeration value="Alla"/>
          <xsd:enumeration value="Enhetschef"/>
          <xsd:enumeration value="Chef"/>
          <xsd:enumeration value="Stödfunktion"/>
          <xsd:enumeration value="Rtg.ssk./PK"/>
          <xsd:enumeration value="Rtg.ssk./Rad."/>
          <xsd:enumeration value="Sonograf/Rad."/>
          <xsd:enumeration value="Sjukhusfysik"/>
          <xsd:enumeration value="Rtg.ssk./Sonograf"/>
          <xsd:enumeration value="EC/Rtg.ssk"/>
          <xsd:enumeration value="PK/Rtg.ssk/Sonograf/Rad."/>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2" nillable="true" ma:displayName="Version" ma:internalName="_Vers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b0694f-f801-4ee1-90a2-39727718fea4" elementFormDefault="qualified">
    <xsd:import namespace="http://schemas.microsoft.com/office/2006/documentManagement/types"/>
    <xsd:import namespace="http://schemas.microsoft.com/office/infopath/2007/PartnerControls"/>
    <xsd:element name="Arkiveradokument" ma:index="14" nillable="true" ma:displayName="Arkivera dokument" ma:format="Dropdown" ma:internalName="Arkiveradokument">
      <xsd:simpleType>
        <xsd:restriction base="dms:Choice">
          <xsd:enumeration value="Choice 1"/>
          <xsd:enumeration value="Choice 2"/>
          <xsd:enumeration value="Choice 3"/>
        </xsd:restriction>
      </xsd:simpleType>
    </xsd:element>
    <xsd:element name="Godk_x00e4_ndav" ma:index="16" nillable="true" ma:displayName="Godkänd av" ma:format="Dropdown" ma:list="UserInfo" ma:SharePointGroup="0" ma:internalName="Godk_x00e4_ndav">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odk_x00e4_nnare" ma:index="17" nillable="true" ma:displayName="Godkännare" ma:format="Dropdown" ma:list="UserInfo" ma:SharePointGroup="0" ma:internalName="Godk_x00e4_nnare"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ubliceradokument" ma:index="18" nillable="true" ma:displayName="Publicera dokument" ma:format="RadioButtons" ma:internalName="Publiceradokument">
      <xsd:simpleType>
        <xsd:restriction base="dms:Choice">
          <xsd:enumeration value="Publicera dokument"/>
        </xsd:restriction>
      </xsd:simpleType>
    </xsd:element>
    <xsd:element name="Status" ma:index="19" nillable="true" ma:displayName="Status" ma:default="Utkast" ma:format="Dropdown" ma:internalName="Status" ma:readOnly="false">
      <xsd:simpleType>
        <xsd:restriction base="dms:Choice">
          <xsd:enumeration value="Godkänd"/>
          <xsd:enumeration value="Väntar på godkännande"/>
          <xsd:enumeration value="Nekad"/>
          <xsd:enumeration value="Utkast"/>
          <xsd:enumeration value="Arkiverad"/>
        </xsd:restriction>
      </xsd:simpleType>
    </xsd:element>
    <xsd:element name="Utf_x00e4_rdare" ma:index="20" nillable="true" ma:displayName="Utfärdare" ma:format="Dropdown" ma:list="UserInfo" ma:SharePointGroup="0" ma:internalName="Utf_x00e4_rdare"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enturi_x002d_ID" ma:index="23" nillable="true" ma:displayName="Centuri-ID" ma:description="Id nummer från Centuri" ma:format="Dropdown" ma:internalName="Centuri_x002d_ID">
      <xsd:simpleType>
        <xsd:restriction base="dms:Text">
          <xsd:maxLength value="255"/>
        </xsd:restriction>
      </xsd:simpleType>
    </xsd:element>
    <xsd:element name="Ort_x002f_Enhet" ma:index="25" nillable="true" ma:displayName="Ort/Enhet" ma:format="Dropdown" ma:internalName="Ort_x002f_Enhet">
      <xsd:simpleType>
        <xsd:union memberTypes="dms:Text">
          <xsd:simpleType>
            <xsd:restriction base="dms:Choice">
              <xsd:enumeration value="Ledning"/>
              <xsd:enumeration value="VGR"/>
              <xsd:enumeration value="1. Skåne"/>
              <xsd:enumeration value="1. Annedal"/>
              <xsd:enumeration value="1. Backa"/>
              <xsd:enumeration value="1. Dalen"/>
              <xsd:enumeration value="Ekonomi"/>
              <xsd:enumeration value="1. Entré"/>
              <xsd:enumeration value="Evidia"/>
              <xsd:enumeration value="1. Farsta"/>
              <xsd:enumeration value="1. GoCo"/>
              <xsd:enumeration value="1. Handen"/>
              <xsd:enumeration value="1. Hyllie"/>
              <xsd:enumeration value="1. Jakobsberg"/>
              <xsd:enumeration value="1. Järva"/>
              <xsd:enumeration value="1. Jönköping"/>
              <xsd:enumeration value="1. Karlstad"/>
              <xsd:enumeration value="1. Kontoret Västmannagatan"/>
              <xsd:enumeration value="1. Mammo Sabbatsberg"/>
              <xsd:enumeration value="MIT"/>
              <xsd:enumeration value="1. Nacka"/>
              <xsd:enumeration value="1. Nynäshamn"/>
              <xsd:enumeration value="1. Rosenlund"/>
              <xsd:enumeration value="1. Sabbatsberg"/>
              <xsd:enumeration value="1. Samariterhemmet"/>
              <xsd:enumeration value="1. Skärholmen"/>
              <xsd:enumeration value="1. Stockholm"/>
              <xsd:enumeration value="1. Sundsvall"/>
              <xsd:enumeration value="1. Syd"/>
              <xsd:enumeration value="1. TeamUnited"/>
              <xsd:enumeration value="1. Täby"/>
              <xsd:enumeration value="1. Umeå"/>
              <xsd:enumeration value="1. Vällingby"/>
              <xsd:enumeration value="1. Väst"/>
              <xsd:enumeration value="1. Lund"/>
              <xsd:enumeration value="1. Mammo GoCo"/>
              <xsd:enumeration value="1. Uppsala vid Elisabetsjukhuset"/>
              <xsd:enumeration value="Mammografi"/>
            </xsd:restriction>
          </xsd:simpleType>
        </xsd:union>
      </xsd:simpleType>
    </xsd:element>
    <xsd:element name="Bulkk_x00f6_rning" ma:index="32" nillable="true" ma:displayName="Bulkkörning" ma:default="No" ma:format="Dropdown" ma:internalName="Bulkk_x00f6_rning">
      <xsd:simpleType>
        <xsd:restriction base="dms:Choice">
          <xsd:enumeration value="No"/>
          <xsd:enumeration value="Yes"/>
        </xsd:restriction>
      </xsd:simpleType>
    </xsd:element>
    <xsd:element name="filtyp" ma:index="33" nillable="true" ma:displayName="filtyp" ma:internalName="filtyp">
      <xsd:simpleType>
        <xsd:restriction base="dms:Text">
          <xsd:maxLength value="255"/>
        </xsd:restriction>
      </xsd:simpleType>
    </xsd:element>
    <xsd:element name="titleReadOnly" ma:index="34" nillable="true" ma:displayName="titleReadOnly" ma:format="Dropdown" ma:internalName="titleReadOnly">
      <xsd:simpleType>
        <xsd:restriction base="dms:Text">
          <xsd:maxLength value="255"/>
        </xsd:restriction>
      </xsd:simpleType>
    </xsd:element>
    <xsd:element name="lcf76f155ced4ddcb4097134ff3c332f" ma:index="35" nillable="true" ma:displayName="Bildmarkeringar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Godk_x00e4_ndav xmlns="98b0694f-f801-4ee1-90a2-39727718fea4">
      <UserInfo>
        <DisplayName>Pernilla Winge</DisplayName>
        <AccountId>14</AccountId>
        <AccountType/>
      </UserInfo>
    </Godk_x00e4_ndav>
    <Godk_x00e4_nnare xmlns="98b0694f-f801-4ee1-90a2-39727718fea4">
      <UserInfo>
        <DisplayName>Pernilla Winge</DisplayName>
        <AccountId>14</AccountId>
        <AccountType/>
      </UserInfo>
    </Godk_x00e4_nnare>
    <Publiceradokument xmlns="98b0694f-f801-4ee1-90a2-39727718fea4" xsi:nil="true"/>
    <Utf_x00e4_rdare xmlns="98b0694f-f801-4ee1-90a2-39727718fea4">
      <UserInfo>
        <DisplayName>Pernilla Winge</DisplayName>
        <AccountId>14</AccountId>
        <AccountType/>
      </UserInfo>
    </Utf_x00e4_rdare>
    <Status xmlns="98b0694f-f801-4ee1-90a2-39727718fea4">Godkänd</Status>
    <Senast_x0020_Publicerad_x0020_Datum xmlns="f15418b0-657e-4b68-bf13-36a952b6ecfb">2025-12-09T23:00:00+00:00</Senast_x0020_Publicerad_x0020_Datum>
    <_Version xmlns="http://schemas.microsoft.com/sharepoint/v3/fields">3.0</_Version>
    <Dokumentägare xmlns="f15418b0-657e-4b68-bf13-36a952b6ecfb">
      <UserInfo>
        <DisplayName/>
        <AccountId xsi:nil="true"/>
        <AccountType/>
      </UserInfo>
    </Dokumentägare>
    <_ExtendedDescription xmlns="http://schemas.microsoft.com/sharepoint/v3">&lt;div class="ExternalClassEDA4248C795D485580CA376790E05F92"&gt;&lt;p&gt;&lt;div class="ExternalClass8FC7E74D938C49849186CE2CC2972F00"&gt;&lt;p&gt;granskning&lt;/p&gt;&lt;/div&gt;&lt;/p&gt;&lt;/div&gt;</_ExtendedDescription>
    <Dokument_x0020_ID xmlns="f15418b0-657e-4b68-bf13-36a952b6ecfb">BLA720</Dokument_x0020_ID>
    <ol_Department xmlns="http://schemas.microsoft.com/sharepoint/v3" xsi:nil="true"/>
    <Dokumenttyp xmlns="f15418b0-657e-4b68-bf13-36a952b6ecfb">Blankett</Dokumenttyp>
    <Arkiveradokument xmlns="98b0694f-f801-4ee1-90a2-39727718fea4" xsi:nil="true"/>
    <Process xmlns="f15418b0-657e-4b68-bf13-36a952b6ecfb">Röntgenprocess</Process>
    <Centuri_x002d_ID xmlns="98b0694f-f801-4ee1-90a2-39727718fea4">56847-2</Centuri_x002d_ID>
    <TaxCatchAll xmlns="f15418b0-657e-4b68-bf13-36a952b6ecfb" xsi:nil="true"/>
    <Dokument_x0020_Titel1 xmlns="f15418b0-657e-4b68-bf13-36a952b6ecfb">Blankett - Begäran om spärr i Röntgens bild- och informationssystem (RIS_PACS) samt patientinformation </Dokument_x0020_Titel1>
    <ISO-klass xmlns="f15418b0-657e-4b68-bf13-36a952b6ecfb" xsi:nil="true"/>
    <Målgrupp xmlns="f15418b0-657e-4b68-bf13-36a952b6ecfb">Alla</Målgrupp>
    <Ort_x002f_Enhet xmlns="98b0694f-f801-4ee1-90a2-39727718fea4">Evidia</Ort_x002f_Enhet>
    <Informationsklassning xmlns="f15418b0-657e-4b68-bf13-36a952b6ecfb">Publik</Informationsklassning>
    <OrtEnhet xmlns="f15418b0-657e-4b68-bf13-36a952b6ecfb">Patientinformation</OrtEnhet>
    <Bulkk_x00f6_rning xmlns="98b0694f-f801-4ee1-90a2-39727718fea4">No</Bulkk_x00f6_rning>
    <filtyp xmlns="98b0694f-f801-4ee1-90a2-39727718fea4" xsi:nil="true"/>
    <lcf76f155ced4ddcb4097134ff3c332f xmlns="98b0694f-f801-4ee1-90a2-39727718fea4" xsi:nil="true"/>
    <titleReadOnly xmlns="98b0694f-f801-4ee1-90a2-39727718fea4" xsi:nil="true"/>
  </documentManagement>
</p:properties>
</file>

<file path=customXml/itemProps1.xml><?xml version="1.0" encoding="utf-8"?>
<ds:datastoreItem xmlns:ds="http://schemas.openxmlformats.org/officeDocument/2006/customXml" ds:itemID="{0DA03939-5CC8-41C6-A44C-04D28A1C8DCF}">
  <ds:schemaRefs>
    <ds:schemaRef ds:uri="http://schemas.microsoft.com/sharepoint/v3/contenttype/forms"/>
  </ds:schemaRefs>
</ds:datastoreItem>
</file>

<file path=customXml/itemProps2.xml><?xml version="1.0" encoding="utf-8"?>
<ds:datastoreItem xmlns:ds="http://schemas.openxmlformats.org/officeDocument/2006/customXml" ds:itemID="{D51F0577-2C58-428D-BA00-4998ADDC9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15418b0-657e-4b68-bf13-36a952b6ecfb"/>
    <ds:schemaRef ds:uri="http://schemas.microsoft.com/sharepoint/v3/fields"/>
    <ds:schemaRef ds:uri="98b0694f-f801-4ee1-90a2-39727718f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D7238D-8574-4C36-A284-EE1B4F82D4F1}">
  <ds:schemaRefs>
    <ds:schemaRef ds:uri="http://schemas.microsoft.com/office/2006/metadata/properties"/>
    <ds:schemaRef ds:uri="http://schemas.microsoft.com/office/infopath/2007/PartnerControls"/>
    <ds:schemaRef ds:uri="98b0694f-f801-4ee1-90a2-39727718fea4"/>
    <ds:schemaRef ds:uri="f15418b0-657e-4b68-bf13-36a952b6ecfb"/>
    <ds:schemaRef ds:uri="http://schemas.microsoft.com/sharepoint/v3/field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Blankett - Begäran om spärr i Röntgens bild- och informationssystem (RIS_PACS) samt patientinformation .dotx</Template>
  <TotalTime>14</TotalTime>
  <Pages>2</Pages>
  <Words>515</Words>
  <Characters>3107</Characters>
  <Application>Microsoft Office Word</Application>
  <DocSecurity>0</DocSecurity>
  <Lines>83</Lines>
  <Paragraphs>92</Paragraphs>
  <ScaleCrop>false</ScaleCrop>
  <Company>Aleris</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Blankett - Begäran om spärr i Röntgens bild- och informationssystem (RIS_PACS) samt patientinformation</dc:title>
  <dc:subject/>
  <dc:creator>Pernilla Winge</dc:creator>
  <cp:keywords/>
  <cp:lastModifiedBy>Pernilla Winge</cp:lastModifiedBy>
  <cp:revision>4</cp:revision>
  <dcterms:created xsi:type="dcterms:W3CDTF">2026-06-24T08:26:00Z</dcterms:created>
  <dcterms:modified xsi:type="dcterms:W3CDTF">2026-06-24T08:37:00Z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_Approvers_WorkUnits">
    <vt:lpwstr> </vt:lpwstr>
  </property>
  <property fmtid="{D5CDD505-2E9C-101B-9397-08002B2CF9AE}" pid="3" name="C_Workflow">
    <vt:lpwstr> </vt:lpwstr>
  </property>
  <property fmtid="{D5CDD505-2E9C-101B-9397-08002B2CF9AE}" pid="4" name="C_Approvers">
    <vt:lpwstr> </vt:lpwstr>
  </property>
  <property fmtid="{D5CDD505-2E9C-101B-9397-08002B2CF9AE}" pid="5" name="C_Title">
    <vt:lpwstr> </vt:lpwstr>
  </property>
  <property fmtid="{D5CDD505-2E9C-101B-9397-08002B2CF9AE}" pid="6" name="C_DocumentNumber">
    <vt:lpwstr> </vt:lpwstr>
  </property>
  <property fmtid="{D5CDD505-2E9C-101B-9397-08002B2CF9AE}" pid="7" name="C_Form_INFOKLASS">
    <vt:lpwstr> </vt:lpwstr>
  </property>
  <property fmtid="{D5CDD505-2E9C-101B-9397-08002B2CF9AE}" pid="8" name="C_ValidFrom">
    <vt:lpwstr> </vt:lpwstr>
  </property>
  <property fmtid="{D5CDD505-2E9C-101B-9397-08002B2CF9AE}" pid="9" name="T_DocumentNumber">
    <vt:lpwstr> </vt:lpwstr>
  </property>
  <property fmtid="{D5CDD505-2E9C-101B-9397-08002B2CF9AE}" pid="10" name="T_Approvers">
    <vt:lpwstr> </vt:lpwstr>
  </property>
  <property fmtid="{D5CDD505-2E9C-101B-9397-08002B2CF9AE}" pid="11" name="T_ValidFrom">
    <vt:lpwstr> </vt:lpwstr>
  </property>
  <property fmtid="{D5CDD505-2E9C-101B-9397-08002B2CF9AE}" pid="12" name="T_Title">
    <vt:lpwstr> </vt:lpwstr>
  </property>
  <property fmtid="{D5CDD505-2E9C-101B-9397-08002B2CF9AE}" pid="13" name="T_Form_INFOKLASS">
    <vt:lpwstr> </vt:lpwstr>
  </property>
  <property fmtid="{D5CDD505-2E9C-101B-9397-08002B2CF9AE}" pid="14" name="T_WorkFlow">
    <vt:lpwstr> </vt:lpwstr>
  </property>
  <property fmtid="{D5CDD505-2E9C-101B-9397-08002B2CF9AE}" pid="15" name="T_Approvers_WorkUnits">
    <vt:lpwstr> </vt:lpwstr>
  </property>
  <property fmtid="{D5CDD505-2E9C-101B-9397-08002B2CF9AE}" pid="16" name="ContentTypeId">
    <vt:lpwstr>0x0101007B440878A663274D9EF170951BB1F15703001127849AA9F24D44AC460AB59BEDE954</vt:lpwstr>
  </property>
  <property fmtid="{D5CDD505-2E9C-101B-9397-08002B2CF9AE}" pid="17" name="Beskrivning_centuri">
    <vt:lpwstr/>
  </property>
  <property fmtid="{D5CDD505-2E9C-101B-9397-08002B2CF9AE}" pid="18" name="Dokument Titel">
    <vt:lpwstr>Blankett - Begäran om spärr i Röntgens bild- och informationssystem (RIS_PACS) samt patientinformation </vt:lpwstr>
  </property>
  <property fmtid="{D5CDD505-2E9C-101B-9397-08002B2CF9AE}" pid="19" name="MediaServiceImageTags">
    <vt:lpwstr/>
  </property>
</Properties>
</file>